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4074" w14:textId="3CA78443" w:rsidR="00290BA9" w:rsidRPr="009111A6" w:rsidRDefault="00E5224D" w:rsidP="00290BA9">
      <w:pPr>
        <w:rPr>
          <w:rFonts w:ascii="Arial" w:hAnsi="Arial" w:cs="Arial"/>
        </w:rPr>
      </w:pPr>
      <w:r w:rsidRPr="009111A6">
        <w:rPr>
          <w:rFonts w:cs="Arial"/>
          <w:noProof/>
          <w:sz w:val="24"/>
          <w:szCs w:val="18"/>
        </w:rPr>
        <mc:AlternateContent>
          <mc:Choice Requires="wps">
            <w:drawing>
              <wp:anchor distT="45720" distB="45720" distL="114300" distR="114300" simplePos="0" relativeHeight="251656192" behindDoc="0" locked="0" layoutInCell="1" allowOverlap="1" wp14:anchorId="0266CF48" wp14:editId="0189E260">
                <wp:simplePos x="0" y="0"/>
                <wp:positionH relativeFrom="page">
                  <wp:align>left</wp:align>
                </wp:positionH>
                <wp:positionV relativeFrom="paragraph">
                  <wp:posOffset>194310</wp:posOffset>
                </wp:positionV>
                <wp:extent cx="3036570" cy="252730"/>
                <wp:effectExtent l="0" t="0" r="0" b="0"/>
                <wp:wrapTopAndBottom/>
                <wp:docPr id="217" name="Text Box 2" descr="Guidance on how to use this for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252730"/>
                        </a:xfrm>
                        <a:prstGeom prst="rect">
                          <a:avLst/>
                        </a:prstGeom>
                        <a:solidFill>
                          <a:srgbClr val="034638"/>
                        </a:solidFill>
                        <a:ln w="9525">
                          <a:noFill/>
                          <a:miter lim="800000"/>
                          <a:headEnd/>
                          <a:tailEnd/>
                        </a:ln>
                      </wps:spPr>
                      <wps:txbx>
                        <w:txbxContent>
                          <w:p w14:paraId="5E2B8898" w14:textId="0207DD01" w:rsidR="00A62730" w:rsidRPr="009111A6" w:rsidRDefault="00A62730" w:rsidP="005869B9">
                            <w:pPr>
                              <w:pStyle w:val="Casehead1"/>
                              <w:jc w:val="right"/>
                              <w:rPr>
                                <w:lang w:val="en-CA"/>
                              </w:rPr>
                            </w:pPr>
                            <w:r w:rsidRPr="009111A6">
                              <w:rPr>
                                <w:lang w:val="en-CA"/>
                              </w:rPr>
                              <w:t>GUIDANCE ON HOW TO USE THIS FOR</w:t>
                            </w:r>
                            <w:r w:rsidR="00BA5D19" w:rsidRPr="009111A6">
                              <w:rPr>
                                <w:lang w:val="en-CA"/>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6CF48" id="_x0000_t202" coordsize="21600,21600" o:spt="202" path="m,l,21600r21600,l21600,xe">
                <v:stroke joinstyle="miter"/>
                <v:path gradientshapeok="t" o:connecttype="rect"/>
              </v:shapetype>
              <v:shape id="Text Box 2" o:spid="_x0000_s1026" type="#_x0000_t202" alt="Guidance on how to use this form" style="position:absolute;margin-left:0;margin-top:15.3pt;width:239.1pt;height:19.9pt;z-index:25165619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" fillcolor="#034638" stroked="f">
                <v:textbox>
                  <w:txbxContent>
                    <w:p w14:paraId="5E2B8898" w14:textId="0207DD01" w:rsidR="00A62730" w:rsidRPr="009111A6" w:rsidRDefault="00A62730" w:rsidP="005869B9">
                      <w:pPr>
                        <w:pStyle w:val="Casehead1"/>
                        <w:jc w:val="right"/>
                        <w:rPr>
                          <w:lang w:val="en-CA"/>
                        </w:rPr>
                      </w:pPr>
                      <w:r w:rsidRPr="009111A6">
                        <w:rPr>
                          <w:lang w:val="en-CA"/>
                        </w:rPr>
                        <w:t>GUIDANCE ON HOW TO USE THIS FOR</w:t>
                      </w:r>
                      <w:r w:rsidR="00BA5D19" w:rsidRPr="009111A6">
                        <w:rPr>
                          <w:lang w:val="en-CA"/>
                        </w:rPr>
                        <w:t>M</w:t>
                      </w:r>
                    </w:p>
                  </w:txbxContent>
                </v:textbox>
                <w10:wrap type="topAndBottom" anchorx="page"/>
              </v:shape>
            </w:pict>
          </mc:Fallback>
        </mc:AlternateContent>
      </w:r>
    </w:p>
    <w:p w14:paraId="4DD2EFD1" w14:textId="7F09F922" w:rsidR="00290BA9" w:rsidRPr="009111A6" w:rsidRDefault="00290BA9" w:rsidP="00E5224D"/>
    <w:p w14:paraId="14AD3835" w14:textId="6B634BE7" w:rsidR="00290BA9" w:rsidRPr="009111A6" w:rsidRDefault="00E7636C" w:rsidP="003B6202">
      <w:pPr>
        <w:rPr>
          <w:rFonts w:ascii="Arial" w:hAnsi="Arial" w:cs="Arial"/>
        </w:rPr>
      </w:pPr>
      <w:r w:rsidRPr="00E7636C">
        <w:rPr>
          <w:rFonts w:ascii="Arial" w:hAnsi="Arial" w:cs="Arial"/>
        </w:rPr>
        <w:t>Please refer to the definitions below when completing this AI Disclosure Form. All AI use by any author, writer, or other member of the writing team must be disclosed on this form and submitted with your learning materials.</w:t>
      </w:r>
    </w:p>
    <w:p w14:paraId="5E70A635" w14:textId="77777777" w:rsidR="00DF08FA" w:rsidRPr="009111A6" w:rsidRDefault="00DF08FA" w:rsidP="003B6202">
      <w:pPr>
        <w:rPr>
          <w:rFonts w:ascii="Arial" w:hAnsi="Arial" w:cs="Arial"/>
        </w:rPr>
      </w:pPr>
    </w:p>
    <w:p w14:paraId="69D40CA1" w14:textId="77777777" w:rsidR="00793E7E" w:rsidRPr="009111A6" w:rsidRDefault="00793E7E" w:rsidP="00793E7E">
      <w:pPr>
        <w:numPr>
          <w:ilvl w:val="0"/>
          <w:numId w:val="21"/>
        </w:numPr>
        <w:spacing w:after="120"/>
        <w:rPr>
          <w:rFonts w:ascii="Arial" w:hAnsi="Arial" w:cs="Arial"/>
        </w:rPr>
      </w:pPr>
      <w:r w:rsidRPr="009111A6">
        <w:rPr>
          <w:rFonts w:ascii="Arial" w:hAnsi="Arial" w:cs="Arial"/>
          <w:b/>
          <w:bCs/>
        </w:rPr>
        <w:t>Tool name and version:</w:t>
      </w:r>
      <w:r w:rsidRPr="009111A6">
        <w:rPr>
          <w:rFonts w:ascii="Arial" w:hAnsi="Arial" w:cs="Arial"/>
        </w:rPr>
        <w:t xml:space="preserve"> Identify the specific tool and version or model used (e.g., “ChatGPT, GPT-4o, May 2026”; “Claude Opus 4 via Anthropic API”; “Meta Llama 3.1 70B, self-hosted environment”).</w:t>
      </w:r>
    </w:p>
    <w:p w14:paraId="06F56744" w14:textId="77777777" w:rsidR="00793E7E" w:rsidRPr="009111A6" w:rsidRDefault="00793E7E" w:rsidP="00793E7E">
      <w:pPr>
        <w:numPr>
          <w:ilvl w:val="0"/>
          <w:numId w:val="21"/>
        </w:numPr>
        <w:spacing w:after="120"/>
        <w:rPr>
          <w:rFonts w:ascii="Arial" w:hAnsi="Arial" w:cs="Arial"/>
        </w:rPr>
      </w:pPr>
      <w:r w:rsidRPr="009111A6">
        <w:rPr>
          <w:rFonts w:ascii="Arial" w:hAnsi="Arial" w:cs="Arial"/>
          <w:b/>
          <w:bCs/>
        </w:rPr>
        <w:t>Access method:</w:t>
      </w:r>
      <w:r w:rsidRPr="009111A6">
        <w:rPr>
          <w:rFonts w:ascii="Arial" w:hAnsi="Arial" w:cs="Arial"/>
        </w:rPr>
        <w:t xml:space="preserve"> Indicate how the tool was accessed.</w:t>
      </w:r>
    </w:p>
    <w:p w14:paraId="0F87546D"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Public website:</w:t>
      </w:r>
      <w:r w:rsidRPr="009111A6">
        <w:rPr>
          <w:rFonts w:ascii="Arial" w:hAnsi="Arial" w:cs="Arial"/>
        </w:rPr>
        <w:t xml:space="preserve"> You used an AI tool through a publicly available website or app, without an institutionally managed account.</w:t>
      </w:r>
    </w:p>
    <w:p w14:paraId="55BEA054"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Institutional licence:</w:t>
      </w:r>
      <w:r w:rsidRPr="009111A6">
        <w:rPr>
          <w:rFonts w:ascii="Arial" w:hAnsi="Arial" w:cs="Arial"/>
        </w:rPr>
        <w:t xml:space="preserve"> You accessed the tool through a school or institutional secure account or licensed environment.</w:t>
      </w:r>
    </w:p>
    <w:p w14:paraId="0D19A257"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Self-hosted environment:</w:t>
      </w:r>
      <w:r w:rsidRPr="009111A6">
        <w:rPr>
          <w:rFonts w:ascii="Arial" w:hAnsi="Arial" w:cs="Arial"/>
        </w:rPr>
        <w:t xml:space="preserve"> You used a model deployed on a dedicated local server, private server, or other institutionally controlled infrastructure, and your prompts, inputs, and outputs were not submitted to a third-party AI provider.</w:t>
      </w:r>
    </w:p>
    <w:p w14:paraId="2B75A5B2"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Other:</w:t>
      </w:r>
      <w:r w:rsidRPr="009111A6">
        <w:rPr>
          <w:rFonts w:ascii="Arial" w:hAnsi="Arial" w:cs="Arial"/>
        </w:rPr>
        <w:t xml:space="preserve"> Select this option if none of the above access methods apply, and describe how the tool was accessed. Common examples include AI features built into third-party software or services that access an AI model through an API in the background.</w:t>
      </w:r>
    </w:p>
    <w:p w14:paraId="5B625915" w14:textId="77777777" w:rsidR="00793E7E" w:rsidRPr="009111A6" w:rsidRDefault="00793E7E" w:rsidP="00793E7E">
      <w:pPr>
        <w:numPr>
          <w:ilvl w:val="0"/>
          <w:numId w:val="21"/>
        </w:numPr>
        <w:spacing w:after="120"/>
        <w:rPr>
          <w:rFonts w:ascii="Arial" w:hAnsi="Arial" w:cs="Arial"/>
        </w:rPr>
      </w:pPr>
      <w:r w:rsidRPr="009111A6">
        <w:rPr>
          <w:rFonts w:ascii="Arial" w:hAnsi="Arial" w:cs="Arial"/>
          <w:b/>
          <w:bCs/>
        </w:rPr>
        <w:t>Date(s) of use</w:t>
      </w:r>
      <w:r w:rsidRPr="009111A6">
        <w:rPr>
          <w:rFonts w:ascii="Arial" w:hAnsi="Arial" w:cs="Arial"/>
        </w:rPr>
        <w:t>: Provide the date or date range during which the tool was used for the stated purpose.</w:t>
      </w:r>
    </w:p>
    <w:p w14:paraId="6700560A" w14:textId="77777777" w:rsidR="00793E7E" w:rsidRPr="009111A6" w:rsidRDefault="00793E7E" w:rsidP="00793E7E">
      <w:pPr>
        <w:numPr>
          <w:ilvl w:val="0"/>
          <w:numId w:val="21"/>
        </w:numPr>
        <w:spacing w:after="120"/>
        <w:rPr>
          <w:rFonts w:ascii="Arial" w:hAnsi="Arial" w:cs="Arial"/>
        </w:rPr>
      </w:pPr>
      <w:r w:rsidRPr="009111A6">
        <w:rPr>
          <w:rFonts w:ascii="Arial" w:hAnsi="Arial" w:cs="Arial"/>
          <w:b/>
          <w:bCs/>
        </w:rPr>
        <w:t>Purpose</w:t>
      </w:r>
      <w:r w:rsidRPr="009111A6">
        <w:rPr>
          <w:rFonts w:ascii="Arial" w:hAnsi="Arial" w:cs="Arial"/>
        </w:rPr>
        <w:t>: Describe concisely what the tool was used for (e.g., “Brainstorming case scenarios”; “Grammar and style editing of a teaching note draft”; “Generating preliminary financial exhibit data”; “Stress-testing discussion questions against likely student responses”).</w:t>
      </w:r>
    </w:p>
    <w:p w14:paraId="12F1AE8E" w14:textId="77777777" w:rsidR="00793E7E" w:rsidRPr="009111A6" w:rsidRDefault="00793E7E" w:rsidP="00793E7E">
      <w:pPr>
        <w:numPr>
          <w:ilvl w:val="0"/>
          <w:numId w:val="21"/>
        </w:numPr>
        <w:spacing w:after="120"/>
        <w:rPr>
          <w:rFonts w:ascii="Arial" w:hAnsi="Arial" w:cs="Arial"/>
        </w:rPr>
      </w:pPr>
      <w:r w:rsidRPr="009111A6">
        <w:rPr>
          <w:rFonts w:ascii="Arial" w:hAnsi="Arial" w:cs="Arial"/>
          <w:b/>
          <w:bCs/>
        </w:rPr>
        <w:t>Human review</w:t>
      </w:r>
      <w:r w:rsidRPr="009111A6">
        <w:rPr>
          <w:rFonts w:ascii="Arial" w:hAnsi="Arial" w:cs="Arial"/>
        </w:rPr>
        <w:t>: Describe the nature and extent of human review applied to the AI output before incorporation into the submission (e.g., “All outputs independently fact-checked against company filings”; “Used as a starting point only—final text entirely rewritten”; “Output reviewed and lightly edited for tone”; “Discarded—output not used in final submission”).</w:t>
      </w:r>
    </w:p>
    <w:p w14:paraId="5CC226CC" w14:textId="77777777" w:rsidR="00793E7E" w:rsidRPr="009111A6" w:rsidRDefault="00793E7E" w:rsidP="00793E7E">
      <w:pPr>
        <w:numPr>
          <w:ilvl w:val="0"/>
          <w:numId w:val="21"/>
        </w:numPr>
        <w:spacing w:after="120"/>
        <w:rPr>
          <w:rFonts w:ascii="Arial" w:hAnsi="Arial" w:cs="Arial"/>
        </w:rPr>
      </w:pPr>
      <w:r w:rsidRPr="009111A6">
        <w:rPr>
          <w:rFonts w:ascii="Arial" w:hAnsi="Arial" w:cs="Arial"/>
          <w:b/>
          <w:bCs/>
        </w:rPr>
        <w:t>Influence on submission</w:t>
      </w:r>
      <w:r w:rsidRPr="009111A6">
        <w:rPr>
          <w:rFonts w:ascii="Arial" w:hAnsi="Arial" w:cs="Arial"/>
        </w:rPr>
        <w:t>: Characterize the extent to which the AI output shaped the final submitted work. Use one of the following descriptors or provide your own:</w:t>
      </w:r>
    </w:p>
    <w:p w14:paraId="1F573634"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None:</w:t>
      </w:r>
      <w:r w:rsidRPr="009111A6">
        <w:rPr>
          <w:rFonts w:ascii="Arial" w:hAnsi="Arial" w:cs="Arial"/>
        </w:rPr>
        <w:t xml:space="preserve"> Output was generated but not incorporated.</w:t>
      </w:r>
    </w:p>
    <w:p w14:paraId="6FC7376A"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Minimal:</w:t>
      </w:r>
      <w:r w:rsidRPr="009111A6">
        <w:rPr>
          <w:rFonts w:ascii="Arial" w:hAnsi="Arial" w:cs="Arial"/>
        </w:rPr>
        <w:t xml:space="preserve"> Output informed thinking, but no AI-generated language, data, analysis, or other content appears in the submission.</w:t>
      </w:r>
    </w:p>
    <w:p w14:paraId="48A5C522" w14:textId="77777777" w:rsidR="00793E7E" w:rsidRPr="009111A6" w:rsidRDefault="00793E7E" w:rsidP="00793E7E">
      <w:pPr>
        <w:numPr>
          <w:ilvl w:val="1"/>
          <w:numId w:val="21"/>
        </w:numPr>
        <w:spacing w:after="120"/>
        <w:rPr>
          <w:rFonts w:ascii="Arial" w:hAnsi="Arial" w:cs="Arial"/>
        </w:rPr>
      </w:pPr>
      <w:r w:rsidRPr="009111A6">
        <w:rPr>
          <w:rFonts w:ascii="Arial" w:hAnsi="Arial" w:cs="Arial"/>
          <w:b/>
          <w:bCs/>
        </w:rPr>
        <w:t xml:space="preserve">Moderate: </w:t>
      </w:r>
      <w:r w:rsidRPr="009111A6">
        <w:rPr>
          <w:rFonts w:ascii="Arial" w:hAnsi="Arial" w:cs="Arial"/>
        </w:rPr>
        <w:t>AI output was substantively revised and integrated into portions of the submission.</w:t>
      </w:r>
    </w:p>
    <w:p w14:paraId="1A888B49" w14:textId="79356C43" w:rsidR="00793E7E" w:rsidRPr="009111A6" w:rsidRDefault="00793E7E" w:rsidP="00793E7E">
      <w:pPr>
        <w:numPr>
          <w:ilvl w:val="1"/>
          <w:numId w:val="21"/>
        </w:numPr>
        <w:spacing w:after="120"/>
        <w:rPr>
          <w:rFonts w:ascii="Arial" w:hAnsi="Arial" w:cs="Arial"/>
          <w:lang w:eastAsia="en-US"/>
        </w:rPr>
      </w:pPr>
      <w:r w:rsidRPr="009111A6">
        <w:rPr>
          <w:rFonts w:ascii="Arial" w:hAnsi="Arial" w:cs="Arial"/>
          <w:b/>
          <w:bCs/>
        </w:rPr>
        <w:t>Significant:</w:t>
      </w:r>
      <w:r w:rsidRPr="009111A6">
        <w:rPr>
          <w:rFonts w:ascii="Arial" w:hAnsi="Arial" w:cs="Arial"/>
        </w:rPr>
        <w:t xml:space="preserve"> AI output, after human review and editing, forms a material portion of the submission.</w:t>
      </w:r>
    </w:p>
    <w:p w14:paraId="0711C00D" w14:textId="35352AD8" w:rsidR="0093619F" w:rsidRPr="009111A6" w:rsidRDefault="0093619F" w:rsidP="00E85718">
      <w:pPr>
        <w:spacing w:after="120"/>
        <w:jc w:val="both"/>
        <w:rPr>
          <w:rFonts w:ascii="Arial" w:hAnsi="Arial" w:cs="Arial"/>
          <w:lang w:eastAsia="en-US"/>
        </w:rPr>
      </w:pPr>
    </w:p>
    <w:p w14:paraId="3A029896" w14:textId="77777777" w:rsidR="008C72A8" w:rsidRPr="009111A6" w:rsidRDefault="008C72A8" w:rsidP="00E85718">
      <w:pPr>
        <w:spacing w:after="120"/>
        <w:jc w:val="both"/>
        <w:rPr>
          <w:rFonts w:ascii="Arial" w:hAnsi="Arial" w:cs="Arial"/>
          <w:lang w:eastAsia="en-US"/>
        </w:rPr>
      </w:pPr>
    </w:p>
    <w:p w14:paraId="1138A69E" w14:textId="77777777" w:rsidR="008C72A8" w:rsidRPr="009111A6" w:rsidRDefault="008C72A8" w:rsidP="00E85718">
      <w:pPr>
        <w:spacing w:after="120"/>
        <w:jc w:val="both"/>
        <w:rPr>
          <w:rFonts w:ascii="Arial" w:hAnsi="Arial" w:cs="Arial"/>
          <w:lang w:eastAsia="en-US"/>
        </w:rPr>
      </w:pPr>
    </w:p>
    <w:p w14:paraId="3EF93E69" w14:textId="77777777" w:rsidR="00BA6207" w:rsidRPr="009111A6" w:rsidRDefault="00BA6207" w:rsidP="00E85718">
      <w:pPr>
        <w:spacing w:after="120"/>
        <w:jc w:val="both"/>
        <w:rPr>
          <w:rFonts w:ascii="Arial" w:hAnsi="Arial" w:cs="Arial"/>
          <w:lang w:eastAsia="en-US"/>
        </w:rPr>
      </w:pPr>
    </w:p>
    <w:p w14:paraId="02050D4F" w14:textId="77777777" w:rsidR="001D1BBF" w:rsidRPr="009111A6" w:rsidRDefault="001D1BBF" w:rsidP="0033609D">
      <w:pPr>
        <w:tabs>
          <w:tab w:val="right" w:pos="11520"/>
          <w:tab w:val="right" w:pos="14400"/>
        </w:tabs>
        <w:rPr>
          <w:rFonts w:ascii="Arial" w:hAnsi="Arial" w:cs="Arial"/>
          <w:sz w:val="22"/>
          <w:szCs w:val="22"/>
        </w:rPr>
      </w:pPr>
    </w:p>
    <w:tbl>
      <w:tblPr>
        <w:tblStyle w:val="GridTable1Light"/>
        <w:tblpPr w:leftFromText="187" w:rightFromText="187" w:vertAnchor="page" w:tblpY="1988"/>
        <w:tblOverlap w:val="nev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54"/>
        <w:gridCol w:w="2074"/>
        <w:gridCol w:w="2053"/>
        <w:gridCol w:w="2057"/>
        <w:gridCol w:w="2050"/>
        <w:gridCol w:w="4102"/>
      </w:tblGrid>
      <w:tr w:rsidR="001D3923" w:rsidRPr="009111A6" w14:paraId="39BA8A40" w14:textId="77777777" w:rsidTr="00DE0642">
        <w:trPr>
          <w:cnfStyle w:val="100000000000" w:firstRow="1" w:lastRow="0" w:firstColumn="0" w:lastColumn="0" w:oddVBand="0" w:evenVBand="0" w:oddHBand="0" w:evenHBand="0" w:firstRowFirstColumn="0" w:firstRowLastColumn="0" w:lastRowFirstColumn="0" w:lastRowLastColumn="0"/>
          <w:trHeight w:val="626"/>
          <w:tblHeader/>
        </w:trPr>
        <w:tc>
          <w:tcPr>
            <w:cnfStyle w:val="001000000000" w:firstRow="0" w:lastRow="0" w:firstColumn="1" w:lastColumn="0" w:oddVBand="0" w:evenVBand="0" w:oddHBand="0" w:evenHBand="0" w:firstRowFirstColumn="0" w:firstRowLastColumn="0" w:lastRowFirstColumn="0" w:lastRowLastColumn="0"/>
            <w:tcW w:w="1849" w:type="dxa"/>
            <w:tcBorders>
              <w:bottom w:val="none" w:sz="0" w:space="0" w:color="auto"/>
            </w:tcBorders>
            <w:shd w:val="clear" w:color="auto" w:fill="034638"/>
            <w:vAlign w:val="center"/>
            <w:hideMark/>
          </w:tcPr>
          <w:p w14:paraId="0729B030" w14:textId="77777777" w:rsidR="001D3923" w:rsidRPr="009111A6" w:rsidRDefault="001D3923" w:rsidP="00DE0642">
            <w:pPr>
              <w:jc w:val="center"/>
              <w:rPr>
                <w:rFonts w:ascii="Arial" w:hAnsi="Arial" w:cs="Arial"/>
                <w:sz w:val="22"/>
                <w:szCs w:val="18"/>
                <w:lang w:eastAsia="en-US"/>
              </w:rPr>
            </w:pPr>
            <w:r w:rsidRPr="009111A6">
              <w:rPr>
                <w:rFonts w:ascii="Arial" w:hAnsi="Arial" w:cs="Arial"/>
                <w:sz w:val="22"/>
                <w:szCs w:val="18"/>
                <w:lang w:eastAsia="en-US"/>
              </w:rPr>
              <w:t>Tool name and version</w:t>
            </w:r>
          </w:p>
        </w:tc>
        <w:tc>
          <w:tcPr>
            <w:tcW w:w="1867" w:type="dxa"/>
            <w:tcBorders>
              <w:bottom w:val="none" w:sz="0" w:space="0" w:color="auto"/>
            </w:tcBorders>
            <w:shd w:val="clear" w:color="auto" w:fill="034638"/>
            <w:vAlign w:val="center"/>
            <w:hideMark/>
          </w:tcPr>
          <w:p w14:paraId="6558C39A" w14:textId="77777777" w:rsidR="001D3923" w:rsidRPr="009111A6" w:rsidRDefault="001D3923"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Access method</w:t>
            </w:r>
          </w:p>
        </w:tc>
        <w:tc>
          <w:tcPr>
            <w:tcW w:w="1848" w:type="dxa"/>
            <w:tcBorders>
              <w:bottom w:val="none" w:sz="0" w:space="0" w:color="auto"/>
            </w:tcBorders>
            <w:shd w:val="clear" w:color="auto" w:fill="034638"/>
            <w:vAlign w:val="center"/>
            <w:hideMark/>
          </w:tcPr>
          <w:p w14:paraId="1954E48E" w14:textId="77777777" w:rsidR="001D3923" w:rsidRPr="009111A6" w:rsidRDefault="001D3923"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Date(s) of use</w:t>
            </w:r>
          </w:p>
        </w:tc>
        <w:tc>
          <w:tcPr>
            <w:tcW w:w="1852" w:type="dxa"/>
            <w:tcBorders>
              <w:bottom w:val="none" w:sz="0" w:space="0" w:color="auto"/>
            </w:tcBorders>
            <w:shd w:val="clear" w:color="auto" w:fill="034638"/>
            <w:vAlign w:val="center"/>
            <w:hideMark/>
          </w:tcPr>
          <w:p w14:paraId="68D0EDDB" w14:textId="77777777" w:rsidR="001D3923" w:rsidRPr="009111A6" w:rsidRDefault="001D3923"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Purpose</w:t>
            </w:r>
          </w:p>
        </w:tc>
        <w:tc>
          <w:tcPr>
            <w:tcW w:w="1846" w:type="dxa"/>
            <w:tcBorders>
              <w:bottom w:val="none" w:sz="0" w:space="0" w:color="auto"/>
            </w:tcBorders>
            <w:shd w:val="clear" w:color="auto" w:fill="034638"/>
            <w:vAlign w:val="center"/>
            <w:hideMark/>
          </w:tcPr>
          <w:p w14:paraId="3241D555" w14:textId="77777777" w:rsidR="001D3923" w:rsidRPr="009111A6" w:rsidRDefault="001D3923"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Human review</w:t>
            </w:r>
          </w:p>
        </w:tc>
        <w:tc>
          <w:tcPr>
            <w:tcW w:w="3693" w:type="dxa"/>
            <w:tcBorders>
              <w:bottom w:val="none" w:sz="0" w:space="0" w:color="auto"/>
            </w:tcBorders>
            <w:shd w:val="clear" w:color="auto" w:fill="034638"/>
            <w:vAlign w:val="center"/>
            <w:hideMark/>
          </w:tcPr>
          <w:p w14:paraId="22A1F180" w14:textId="77777777" w:rsidR="001D3923" w:rsidRPr="009111A6" w:rsidRDefault="001D3923"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Influence on submission</w:t>
            </w:r>
          </w:p>
        </w:tc>
      </w:tr>
      <w:tr w:rsidR="001D3923" w:rsidRPr="009111A6" w14:paraId="4E0D97AF" w14:textId="77777777" w:rsidTr="00DE0642">
        <w:trPr>
          <w:trHeight w:val="2562"/>
        </w:trPr>
        <w:tc>
          <w:tcPr>
            <w:cnfStyle w:val="001000000000" w:firstRow="0" w:lastRow="0" w:firstColumn="1" w:lastColumn="0" w:oddVBand="0" w:evenVBand="0" w:oddHBand="0" w:evenHBand="0" w:firstRowFirstColumn="0" w:firstRowLastColumn="0" w:lastRowFirstColumn="0" w:lastRowLastColumn="0"/>
            <w:tcW w:w="1849" w:type="dxa"/>
            <w:vAlign w:val="center"/>
            <w:hideMark/>
          </w:tcPr>
          <w:p w14:paraId="44568F6B" w14:textId="77777777" w:rsidR="001D3923" w:rsidRPr="009111A6" w:rsidRDefault="001D3923" w:rsidP="00DE0642">
            <w:pPr>
              <w:rPr>
                <w:rFonts w:ascii="Arial" w:hAnsi="Arial" w:cs="Arial"/>
                <w:sz w:val="22"/>
                <w:szCs w:val="18"/>
                <w:lang w:eastAsia="en-US"/>
              </w:rPr>
            </w:pPr>
          </w:p>
        </w:tc>
        <w:tc>
          <w:tcPr>
            <w:tcW w:w="1867" w:type="dxa"/>
            <w:hideMark/>
          </w:tcPr>
          <w:p w14:paraId="47C8D15D" w14:textId="77777777" w:rsidR="001D3923" w:rsidRPr="009111A6" w:rsidRDefault="0027755C" w:rsidP="00DE0642">
            <w:pP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sdt>
              <w:sdtPr>
                <w:rPr>
                  <w:rFonts w:ascii="Arial" w:hAnsi="Arial" w:cs="Arial"/>
                  <w:lang w:eastAsia="en-US"/>
                </w:rPr>
                <w:id w:val="1900780329"/>
                <w14:checkbox>
                  <w14:checked w14:val="0"/>
                  <w14:checkedState w14:val="2612" w14:font="MS Gothic"/>
                  <w14:uncheckedState w14:val="2610" w14:font="MS Gothic"/>
                </w14:checkbox>
              </w:sdtPr>
              <w:sdtEndPr/>
              <w:sdtContent>
                <w:r w:rsidR="001D3923" w:rsidRPr="009111A6">
                  <w:rPr>
                    <w:rFonts w:ascii="Segoe UI Symbol" w:eastAsia="MS Gothic" w:hAnsi="Segoe UI Symbol" w:cs="Segoe UI Symbol"/>
                    <w:lang w:eastAsia="en-US"/>
                  </w:rPr>
                  <w:t>☐</w:t>
                </w:r>
              </w:sdtContent>
            </w:sdt>
            <w:r w:rsidR="001D3923" w:rsidRPr="009111A6">
              <w:rPr>
                <w:rFonts w:ascii="Arial" w:hAnsi="Arial" w:cs="Arial"/>
                <w:lang w:eastAsia="en-US"/>
              </w:rPr>
              <w:t xml:space="preserve"> Public website </w:t>
            </w:r>
            <w:r w:rsidR="001D3923" w:rsidRPr="009111A6">
              <w:rPr>
                <w:rFonts w:ascii="Arial" w:hAnsi="Arial" w:cs="Arial"/>
              </w:rPr>
              <w:br/>
            </w:r>
            <w:sdt>
              <w:sdtPr>
                <w:rPr>
                  <w:rFonts w:ascii="Arial" w:hAnsi="Arial" w:cs="Arial"/>
                  <w:lang w:eastAsia="en-US"/>
                </w:rPr>
                <w:id w:val="-763610070"/>
                <w14:checkbox>
                  <w14:checked w14:val="0"/>
                  <w14:checkedState w14:val="2612" w14:font="MS Gothic"/>
                  <w14:uncheckedState w14:val="2610" w14:font="MS Gothic"/>
                </w14:checkbox>
              </w:sdtPr>
              <w:sdtEndPr/>
              <w:sdtContent>
                <w:r w:rsidR="001D3923" w:rsidRPr="009111A6">
                  <w:rPr>
                    <w:rFonts w:ascii="Segoe UI Symbol" w:hAnsi="Segoe UI Symbol" w:cs="Segoe UI Symbol"/>
                    <w:lang w:eastAsia="en-US"/>
                  </w:rPr>
                  <w:t>☐</w:t>
                </w:r>
              </w:sdtContent>
            </w:sdt>
            <w:r w:rsidR="001D3923" w:rsidRPr="009111A6">
              <w:rPr>
                <w:rFonts w:ascii="Arial" w:hAnsi="Arial" w:cs="Arial"/>
                <w:lang w:eastAsia="en-US"/>
              </w:rPr>
              <w:t xml:space="preserve"> Institutional licence </w:t>
            </w:r>
            <w:r w:rsidR="001D3923" w:rsidRPr="009111A6">
              <w:rPr>
                <w:rFonts w:ascii="Arial" w:hAnsi="Arial" w:cs="Arial"/>
              </w:rPr>
              <w:br/>
            </w:r>
            <w:sdt>
              <w:sdtPr>
                <w:rPr>
                  <w:rFonts w:ascii="Arial" w:hAnsi="Arial" w:cs="Arial"/>
                  <w:lang w:eastAsia="en-US"/>
                </w:rPr>
                <w:id w:val="1838419476"/>
                <w14:checkbox>
                  <w14:checked w14:val="1"/>
                  <w14:checkedState w14:val="2612" w14:font="MS Gothic"/>
                  <w14:uncheckedState w14:val="2610" w14:font="MS Gothic"/>
                </w14:checkbox>
              </w:sdtPr>
              <w:sdtEndPr/>
              <w:sdtContent>
                <w:r w:rsidR="001D3923" w:rsidRPr="009111A6">
                  <w:rPr>
                    <w:rFonts w:ascii="Segoe UI Symbol" w:eastAsia="MS Gothic" w:hAnsi="Segoe UI Symbol" w:cs="Segoe UI Symbol"/>
                    <w:lang w:eastAsia="en-US"/>
                  </w:rPr>
                  <w:t>☐</w:t>
                </w:r>
              </w:sdtContent>
            </w:sdt>
            <w:r w:rsidR="001D3923" w:rsidRPr="009111A6">
              <w:rPr>
                <w:rFonts w:ascii="Arial" w:hAnsi="Arial" w:cs="Arial"/>
                <w:lang w:eastAsia="en-US"/>
              </w:rPr>
              <w:t xml:space="preserve"> Self-hosted environment</w:t>
            </w:r>
            <w:r w:rsidR="001D3923" w:rsidRPr="009111A6">
              <w:rPr>
                <w:rFonts w:ascii="Arial" w:hAnsi="Arial" w:cs="Arial"/>
              </w:rPr>
              <w:br/>
            </w:r>
            <w:sdt>
              <w:sdtPr>
                <w:rPr>
                  <w:rFonts w:ascii="Arial" w:hAnsi="Arial" w:cs="Arial"/>
                  <w:lang w:eastAsia="en-US"/>
                </w:rPr>
                <w:id w:val="-1900738262"/>
                <w14:checkbox>
                  <w14:checked w14:val="0"/>
                  <w14:checkedState w14:val="2612" w14:font="MS Gothic"/>
                  <w14:uncheckedState w14:val="2610" w14:font="MS Gothic"/>
                </w14:checkbox>
              </w:sdtPr>
              <w:sdtEndPr/>
              <w:sdtContent>
                <w:r w:rsidR="001D3923" w:rsidRPr="009111A6">
                  <w:rPr>
                    <w:rFonts w:ascii="Segoe UI Symbol" w:hAnsi="Segoe UI Symbol" w:cs="Segoe UI Symbol"/>
                    <w:lang w:eastAsia="en-US"/>
                  </w:rPr>
                  <w:t>☐</w:t>
                </w:r>
              </w:sdtContent>
            </w:sdt>
            <w:r w:rsidR="001D3923" w:rsidRPr="009111A6">
              <w:rPr>
                <w:rFonts w:ascii="Arial" w:hAnsi="Arial" w:cs="Arial"/>
                <w:lang w:eastAsia="en-US"/>
              </w:rPr>
              <w:t xml:space="preserve"> Other:</w:t>
            </w:r>
          </w:p>
        </w:tc>
        <w:tc>
          <w:tcPr>
            <w:tcW w:w="1848" w:type="dxa"/>
            <w:vAlign w:val="center"/>
            <w:hideMark/>
          </w:tcPr>
          <w:p w14:paraId="7E14C049"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1852" w:type="dxa"/>
            <w:vAlign w:val="center"/>
            <w:hideMark/>
          </w:tcPr>
          <w:p w14:paraId="7D21B91C"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1846" w:type="dxa"/>
            <w:vAlign w:val="center"/>
            <w:hideMark/>
          </w:tcPr>
          <w:p w14:paraId="11C76C79"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3693" w:type="dxa"/>
            <w:vAlign w:val="center"/>
            <w:hideMark/>
          </w:tcPr>
          <w:p w14:paraId="2A9916D4"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r>
      <w:tr w:rsidR="001D3923" w:rsidRPr="009111A6" w14:paraId="39BC04AD" w14:textId="77777777" w:rsidTr="00DE0642">
        <w:trPr>
          <w:trHeight w:val="2537"/>
        </w:trPr>
        <w:tc>
          <w:tcPr>
            <w:cnfStyle w:val="001000000000" w:firstRow="0" w:lastRow="0" w:firstColumn="1" w:lastColumn="0" w:oddVBand="0" w:evenVBand="0" w:oddHBand="0" w:evenHBand="0" w:firstRowFirstColumn="0" w:firstRowLastColumn="0" w:lastRowFirstColumn="0" w:lastRowLastColumn="0"/>
            <w:tcW w:w="1849" w:type="dxa"/>
            <w:vAlign w:val="center"/>
            <w:hideMark/>
          </w:tcPr>
          <w:p w14:paraId="7A80F827" w14:textId="77777777" w:rsidR="001D3923" w:rsidRPr="009111A6" w:rsidRDefault="001D3923" w:rsidP="00DE0642">
            <w:pPr>
              <w:rPr>
                <w:rFonts w:ascii="Arial" w:hAnsi="Arial" w:cs="Arial"/>
                <w:sz w:val="22"/>
                <w:szCs w:val="18"/>
                <w:lang w:eastAsia="en-US"/>
              </w:rPr>
            </w:pPr>
          </w:p>
        </w:tc>
        <w:tc>
          <w:tcPr>
            <w:tcW w:w="1867" w:type="dxa"/>
          </w:tcPr>
          <w:p w14:paraId="40BCD95E" w14:textId="77777777" w:rsidR="001D3923" w:rsidRPr="009111A6" w:rsidRDefault="0027755C" w:rsidP="00DE0642">
            <w:pPr>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sdt>
              <w:sdtPr>
                <w:rPr>
                  <w:rFonts w:ascii="Arial" w:hAnsi="Arial" w:cs="Arial"/>
                  <w:szCs w:val="16"/>
                  <w:lang w:eastAsia="en-US"/>
                </w:rPr>
                <w:id w:val="-308102720"/>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Public website </w:t>
            </w:r>
            <w:r w:rsidR="001D3923" w:rsidRPr="009111A6">
              <w:rPr>
                <w:rFonts w:ascii="Arial" w:hAnsi="Arial" w:cs="Arial"/>
                <w:szCs w:val="16"/>
                <w:lang w:eastAsia="en-US"/>
              </w:rPr>
              <w:br/>
            </w:r>
            <w:sdt>
              <w:sdtPr>
                <w:rPr>
                  <w:rFonts w:ascii="Arial" w:hAnsi="Arial" w:cs="Arial"/>
                  <w:szCs w:val="16"/>
                  <w:lang w:eastAsia="en-US"/>
                </w:rPr>
                <w:id w:val="1106392288"/>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Institutional licence </w:t>
            </w:r>
            <w:r w:rsidR="001D3923" w:rsidRPr="009111A6">
              <w:rPr>
                <w:rFonts w:ascii="Arial" w:hAnsi="Arial" w:cs="Arial"/>
                <w:szCs w:val="16"/>
                <w:lang w:eastAsia="en-US"/>
              </w:rPr>
              <w:br/>
            </w:r>
            <w:sdt>
              <w:sdtPr>
                <w:rPr>
                  <w:rFonts w:ascii="Arial" w:hAnsi="Arial" w:cs="Arial"/>
                  <w:szCs w:val="16"/>
                  <w:lang w:eastAsia="en-US"/>
                </w:rPr>
                <w:id w:val="2120327902"/>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Self-hosted environment</w:t>
            </w:r>
            <w:r w:rsidR="001D3923" w:rsidRPr="009111A6">
              <w:rPr>
                <w:rFonts w:ascii="Arial" w:hAnsi="Arial" w:cs="Arial"/>
                <w:szCs w:val="16"/>
                <w:lang w:eastAsia="en-US"/>
              </w:rPr>
              <w:br/>
            </w:r>
            <w:sdt>
              <w:sdtPr>
                <w:rPr>
                  <w:rFonts w:ascii="Arial" w:hAnsi="Arial" w:cs="Arial"/>
                  <w:szCs w:val="16"/>
                  <w:lang w:eastAsia="en-US"/>
                </w:rPr>
                <w:id w:val="1125502012"/>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Other:</w:t>
            </w:r>
          </w:p>
        </w:tc>
        <w:tc>
          <w:tcPr>
            <w:tcW w:w="1848" w:type="dxa"/>
            <w:vAlign w:val="center"/>
            <w:hideMark/>
          </w:tcPr>
          <w:p w14:paraId="27EBC5E3"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1852" w:type="dxa"/>
            <w:vAlign w:val="center"/>
            <w:hideMark/>
          </w:tcPr>
          <w:p w14:paraId="1B136E08"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1846" w:type="dxa"/>
            <w:vAlign w:val="center"/>
            <w:hideMark/>
          </w:tcPr>
          <w:p w14:paraId="5370F735"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3693" w:type="dxa"/>
            <w:vAlign w:val="center"/>
            <w:hideMark/>
          </w:tcPr>
          <w:p w14:paraId="2FC87EFA"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r>
      <w:tr w:rsidR="001D3923" w:rsidRPr="009111A6" w14:paraId="2ECAEA18" w14:textId="77777777" w:rsidTr="00DE0642">
        <w:trPr>
          <w:trHeight w:val="2528"/>
        </w:trPr>
        <w:tc>
          <w:tcPr>
            <w:cnfStyle w:val="001000000000" w:firstRow="0" w:lastRow="0" w:firstColumn="1" w:lastColumn="0" w:oddVBand="0" w:evenVBand="0" w:oddHBand="0" w:evenHBand="0" w:firstRowFirstColumn="0" w:firstRowLastColumn="0" w:lastRowFirstColumn="0" w:lastRowLastColumn="0"/>
            <w:tcW w:w="1849" w:type="dxa"/>
            <w:vAlign w:val="center"/>
          </w:tcPr>
          <w:p w14:paraId="7D0C421A" w14:textId="77777777" w:rsidR="001D3923" w:rsidRPr="009111A6" w:rsidRDefault="001D3923" w:rsidP="00DE0642">
            <w:pPr>
              <w:rPr>
                <w:rFonts w:ascii="Arial" w:hAnsi="Arial" w:cs="Arial"/>
                <w:sz w:val="22"/>
                <w:szCs w:val="18"/>
                <w:lang w:eastAsia="en-US"/>
              </w:rPr>
            </w:pPr>
          </w:p>
        </w:tc>
        <w:tc>
          <w:tcPr>
            <w:tcW w:w="1867" w:type="dxa"/>
          </w:tcPr>
          <w:p w14:paraId="5A50D6CE" w14:textId="77777777" w:rsidR="001D3923" w:rsidRPr="009111A6" w:rsidRDefault="0027755C" w:rsidP="00DE0642">
            <w:pPr>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sdt>
              <w:sdtPr>
                <w:rPr>
                  <w:rFonts w:ascii="Arial" w:hAnsi="Arial" w:cs="Arial"/>
                  <w:szCs w:val="16"/>
                  <w:lang w:eastAsia="en-US"/>
                </w:rPr>
                <w:id w:val="-1816321168"/>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Public website </w:t>
            </w:r>
            <w:r w:rsidR="001D3923" w:rsidRPr="009111A6">
              <w:rPr>
                <w:rFonts w:ascii="Arial" w:hAnsi="Arial" w:cs="Arial"/>
                <w:szCs w:val="16"/>
                <w:lang w:eastAsia="en-US"/>
              </w:rPr>
              <w:br/>
            </w:r>
            <w:sdt>
              <w:sdtPr>
                <w:rPr>
                  <w:rFonts w:ascii="Arial" w:hAnsi="Arial" w:cs="Arial"/>
                  <w:szCs w:val="16"/>
                  <w:lang w:eastAsia="en-US"/>
                </w:rPr>
                <w:id w:val="-550463627"/>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Institutional licence </w:t>
            </w:r>
            <w:r w:rsidR="001D3923" w:rsidRPr="009111A6">
              <w:rPr>
                <w:rFonts w:ascii="Arial" w:hAnsi="Arial" w:cs="Arial"/>
                <w:szCs w:val="16"/>
                <w:lang w:eastAsia="en-US"/>
              </w:rPr>
              <w:br/>
            </w:r>
            <w:sdt>
              <w:sdtPr>
                <w:rPr>
                  <w:rFonts w:ascii="Arial" w:hAnsi="Arial" w:cs="Arial"/>
                  <w:szCs w:val="16"/>
                  <w:lang w:eastAsia="en-US"/>
                </w:rPr>
                <w:id w:val="-845012312"/>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Self-hosted environment</w:t>
            </w:r>
            <w:r w:rsidR="001D3923" w:rsidRPr="009111A6">
              <w:rPr>
                <w:rFonts w:ascii="Arial" w:hAnsi="Arial" w:cs="Arial"/>
                <w:szCs w:val="16"/>
                <w:lang w:eastAsia="en-US"/>
              </w:rPr>
              <w:br/>
            </w:r>
            <w:sdt>
              <w:sdtPr>
                <w:rPr>
                  <w:rFonts w:ascii="Arial" w:hAnsi="Arial" w:cs="Arial"/>
                  <w:szCs w:val="16"/>
                  <w:lang w:eastAsia="en-US"/>
                </w:rPr>
                <w:id w:val="-554473198"/>
                <w14:checkbox>
                  <w14:checked w14:val="0"/>
                  <w14:checkedState w14:val="2612" w14:font="MS Gothic"/>
                  <w14:uncheckedState w14:val="2610" w14:font="MS Gothic"/>
                </w14:checkbox>
              </w:sdtPr>
              <w:sdtEndPr/>
              <w:sdtContent>
                <w:r w:rsidR="001D3923" w:rsidRPr="009111A6">
                  <w:rPr>
                    <w:rFonts w:ascii="Segoe UI Symbol" w:hAnsi="Segoe UI Symbol" w:cs="Segoe UI Symbol"/>
                    <w:szCs w:val="16"/>
                    <w:lang w:eastAsia="en-US"/>
                  </w:rPr>
                  <w:t>☐</w:t>
                </w:r>
              </w:sdtContent>
            </w:sdt>
            <w:r w:rsidR="001D3923" w:rsidRPr="009111A6">
              <w:rPr>
                <w:rFonts w:ascii="Arial" w:hAnsi="Arial" w:cs="Arial"/>
                <w:szCs w:val="16"/>
                <w:lang w:eastAsia="en-US"/>
              </w:rPr>
              <w:t xml:space="preserve"> Other:</w:t>
            </w:r>
          </w:p>
        </w:tc>
        <w:tc>
          <w:tcPr>
            <w:tcW w:w="1848" w:type="dxa"/>
            <w:vAlign w:val="center"/>
          </w:tcPr>
          <w:p w14:paraId="6A4D844F"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1852" w:type="dxa"/>
            <w:vAlign w:val="center"/>
          </w:tcPr>
          <w:p w14:paraId="3AD9C4FC"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1846" w:type="dxa"/>
            <w:vAlign w:val="center"/>
          </w:tcPr>
          <w:p w14:paraId="4F66BBCE"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3693" w:type="dxa"/>
            <w:vAlign w:val="center"/>
          </w:tcPr>
          <w:p w14:paraId="333FB9E2" w14:textId="77777777" w:rsidR="001D3923" w:rsidRPr="009111A6" w:rsidRDefault="001D3923"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r>
    </w:tbl>
    <w:p w14:paraId="39837023" w14:textId="77777777" w:rsidR="001D3923" w:rsidRPr="009111A6" w:rsidRDefault="001D3923" w:rsidP="001D3923">
      <w:pPr>
        <w:rPr>
          <w:rFonts w:ascii="Arial" w:hAnsi="Arial" w:cs="Arial"/>
          <w:color w:val="000000"/>
          <w:sz w:val="22"/>
          <w:szCs w:val="18"/>
          <w:lang w:eastAsia="en-US"/>
        </w:rPr>
      </w:pPr>
      <w:r w:rsidRPr="009111A6">
        <w:rPr>
          <w:rFonts w:ascii="Arial" w:hAnsi="Arial" w:cs="Arial"/>
          <w:color w:val="000000"/>
          <w:sz w:val="22"/>
          <w:szCs w:val="18"/>
          <w:lang w:eastAsia="en-US"/>
        </w:rPr>
        <w:br w:type="page"/>
      </w:r>
    </w:p>
    <w:tbl>
      <w:tblPr>
        <w:tblStyle w:val="GridTable1Light"/>
        <w:tblpPr w:leftFromText="187" w:rightFromText="187" w:vertAnchor="page" w:horzAnchor="margin" w:tblpY="1988"/>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054"/>
        <w:gridCol w:w="2074"/>
        <w:gridCol w:w="2053"/>
        <w:gridCol w:w="2057"/>
        <w:gridCol w:w="2050"/>
        <w:gridCol w:w="4102"/>
      </w:tblGrid>
      <w:tr w:rsidR="00AE078C" w:rsidRPr="009111A6" w14:paraId="6DFF9482" w14:textId="77777777" w:rsidTr="00DE0642">
        <w:trPr>
          <w:cnfStyle w:val="100000000000" w:firstRow="1" w:lastRow="0" w:firstColumn="0" w:lastColumn="0" w:oddVBand="0" w:evenVBand="0" w:oddHBand="0" w:evenHBand="0" w:firstRowFirstColumn="0" w:firstRowLastColumn="0" w:lastRowFirstColumn="0" w:lastRowLastColumn="0"/>
          <w:trHeight w:val="626"/>
          <w:tblHeader/>
        </w:trPr>
        <w:tc>
          <w:tcPr>
            <w:cnfStyle w:val="001000000000" w:firstRow="0" w:lastRow="0" w:firstColumn="1" w:lastColumn="0" w:oddVBand="0" w:evenVBand="0" w:oddHBand="0" w:evenHBand="0" w:firstRowFirstColumn="0" w:firstRowLastColumn="0" w:lastRowFirstColumn="0" w:lastRowLastColumn="0"/>
            <w:tcW w:w="2054" w:type="dxa"/>
            <w:tcBorders>
              <w:bottom w:val="none" w:sz="0" w:space="0" w:color="auto"/>
            </w:tcBorders>
            <w:shd w:val="clear" w:color="auto" w:fill="034638"/>
            <w:vAlign w:val="center"/>
            <w:hideMark/>
          </w:tcPr>
          <w:p w14:paraId="3649823C" w14:textId="77777777" w:rsidR="00AE078C" w:rsidRPr="009111A6" w:rsidRDefault="00AE078C" w:rsidP="00DE0642">
            <w:pPr>
              <w:jc w:val="center"/>
              <w:rPr>
                <w:rFonts w:ascii="Arial" w:hAnsi="Arial" w:cs="Arial"/>
                <w:sz w:val="22"/>
                <w:szCs w:val="18"/>
                <w:lang w:eastAsia="en-US"/>
              </w:rPr>
            </w:pPr>
            <w:r w:rsidRPr="009111A6">
              <w:rPr>
                <w:rFonts w:ascii="Arial" w:hAnsi="Arial" w:cs="Arial"/>
                <w:sz w:val="22"/>
                <w:szCs w:val="18"/>
                <w:lang w:eastAsia="en-US"/>
              </w:rPr>
              <w:lastRenderedPageBreak/>
              <w:t>Tool name and version</w:t>
            </w:r>
          </w:p>
        </w:tc>
        <w:tc>
          <w:tcPr>
            <w:tcW w:w="2074" w:type="dxa"/>
            <w:tcBorders>
              <w:bottom w:val="none" w:sz="0" w:space="0" w:color="auto"/>
            </w:tcBorders>
            <w:shd w:val="clear" w:color="auto" w:fill="034638"/>
            <w:vAlign w:val="center"/>
            <w:hideMark/>
          </w:tcPr>
          <w:p w14:paraId="3D160858" w14:textId="77777777" w:rsidR="00AE078C" w:rsidRPr="009111A6" w:rsidRDefault="00AE078C"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Access method</w:t>
            </w:r>
          </w:p>
        </w:tc>
        <w:tc>
          <w:tcPr>
            <w:tcW w:w="2053" w:type="dxa"/>
            <w:tcBorders>
              <w:bottom w:val="none" w:sz="0" w:space="0" w:color="auto"/>
            </w:tcBorders>
            <w:shd w:val="clear" w:color="auto" w:fill="034638"/>
            <w:vAlign w:val="center"/>
            <w:hideMark/>
          </w:tcPr>
          <w:p w14:paraId="114AFBED" w14:textId="77777777" w:rsidR="00AE078C" w:rsidRPr="009111A6" w:rsidRDefault="00AE078C"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Date(s) of use</w:t>
            </w:r>
          </w:p>
        </w:tc>
        <w:tc>
          <w:tcPr>
            <w:tcW w:w="2057" w:type="dxa"/>
            <w:tcBorders>
              <w:bottom w:val="none" w:sz="0" w:space="0" w:color="auto"/>
            </w:tcBorders>
            <w:shd w:val="clear" w:color="auto" w:fill="034638"/>
            <w:vAlign w:val="center"/>
            <w:hideMark/>
          </w:tcPr>
          <w:p w14:paraId="04AF726A" w14:textId="77777777" w:rsidR="00AE078C" w:rsidRPr="009111A6" w:rsidRDefault="00AE078C"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Purpose</w:t>
            </w:r>
          </w:p>
        </w:tc>
        <w:tc>
          <w:tcPr>
            <w:tcW w:w="2050" w:type="dxa"/>
            <w:tcBorders>
              <w:bottom w:val="none" w:sz="0" w:space="0" w:color="auto"/>
            </w:tcBorders>
            <w:shd w:val="clear" w:color="auto" w:fill="034638"/>
            <w:vAlign w:val="center"/>
            <w:hideMark/>
          </w:tcPr>
          <w:p w14:paraId="59C512A4" w14:textId="77777777" w:rsidR="00AE078C" w:rsidRPr="009111A6" w:rsidRDefault="00AE078C"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Human review</w:t>
            </w:r>
          </w:p>
        </w:tc>
        <w:tc>
          <w:tcPr>
            <w:tcW w:w="4102" w:type="dxa"/>
            <w:tcBorders>
              <w:bottom w:val="none" w:sz="0" w:space="0" w:color="auto"/>
            </w:tcBorders>
            <w:shd w:val="clear" w:color="auto" w:fill="034638"/>
            <w:vAlign w:val="center"/>
            <w:hideMark/>
          </w:tcPr>
          <w:p w14:paraId="7868F803" w14:textId="77777777" w:rsidR="00AE078C" w:rsidRPr="009111A6" w:rsidRDefault="00AE078C" w:rsidP="00DE064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18"/>
                <w:lang w:eastAsia="en-US"/>
              </w:rPr>
            </w:pPr>
            <w:r w:rsidRPr="009111A6">
              <w:rPr>
                <w:rFonts w:ascii="Arial" w:hAnsi="Arial" w:cs="Arial"/>
                <w:sz w:val="22"/>
                <w:szCs w:val="18"/>
                <w:lang w:eastAsia="en-US"/>
              </w:rPr>
              <w:t>Influence on submission</w:t>
            </w:r>
          </w:p>
        </w:tc>
      </w:tr>
      <w:tr w:rsidR="00AE078C" w:rsidRPr="009111A6" w14:paraId="2C196749" w14:textId="77777777" w:rsidTr="00DE0642">
        <w:trPr>
          <w:trHeight w:val="2562"/>
        </w:trPr>
        <w:tc>
          <w:tcPr>
            <w:cnfStyle w:val="001000000000" w:firstRow="0" w:lastRow="0" w:firstColumn="1" w:lastColumn="0" w:oddVBand="0" w:evenVBand="0" w:oddHBand="0" w:evenHBand="0" w:firstRowFirstColumn="0" w:firstRowLastColumn="0" w:lastRowFirstColumn="0" w:lastRowLastColumn="0"/>
            <w:tcW w:w="2054" w:type="dxa"/>
            <w:vAlign w:val="center"/>
            <w:hideMark/>
          </w:tcPr>
          <w:p w14:paraId="00F11E2A" w14:textId="77777777" w:rsidR="00AE078C" w:rsidRPr="009111A6" w:rsidRDefault="00AE078C" w:rsidP="00DE0642">
            <w:pPr>
              <w:rPr>
                <w:rFonts w:ascii="Arial" w:hAnsi="Arial" w:cs="Arial"/>
                <w:sz w:val="22"/>
                <w:szCs w:val="18"/>
                <w:lang w:eastAsia="en-US"/>
              </w:rPr>
            </w:pPr>
          </w:p>
        </w:tc>
        <w:tc>
          <w:tcPr>
            <w:tcW w:w="2074" w:type="dxa"/>
            <w:hideMark/>
          </w:tcPr>
          <w:p w14:paraId="3D1EEA21" w14:textId="77777777" w:rsidR="00AE078C" w:rsidRPr="009111A6" w:rsidRDefault="0027755C" w:rsidP="00DE0642">
            <w:pP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sdt>
              <w:sdtPr>
                <w:rPr>
                  <w:rFonts w:ascii="Arial" w:hAnsi="Arial" w:cs="Arial"/>
                  <w:lang w:eastAsia="en-US"/>
                </w:rPr>
                <w:id w:val="-1985462994"/>
                <w14:checkbox>
                  <w14:checked w14:val="0"/>
                  <w14:checkedState w14:val="2612" w14:font="MS Gothic"/>
                  <w14:uncheckedState w14:val="2610" w14:font="MS Gothic"/>
                </w14:checkbox>
              </w:sdtPr>
              <w:sdtEndPr/>
              <w:sdtContent>
                <w:r w:rsidR="00AE078C" w:rsidRPr="009111A6">
                  <w:rPr>
                    <w:rFonts w:ascii="Segoe UI Symbol" w:eastAsia="MS Gothic" w:hAnsi="Segoe UI Symbol" w:cs="Segoe UI Symbol"/>
                    <w:lang w:eastAsia="en-US"/>
                  </w:rPr>
                  <w:t>☐</w:t>
                </w:r>
              </w:sdtContent>
            </w:sdt>
            <w:r w:rsidR="00AE078C" w:rsidRPr="009111A6">
              <w:rPr>
                <w:rFonts w:ascii="Arial" w:hAnsi="Arial" w:cs="Arial"/>
                <w:lang w:eastAsia="en-US"/>
              </w:rPr>
              <w:t xml:space="preserve"> Public website </w:t>
            </w:r>
            <w:r w:rsidR="00AE078C" w:rsidRPr="009111A6">
              <w:rPr>
                <w:rFonts w:ascii="Arial" w:hAnsi="Arial" w:cs="Arial"/>
              </w:rPr>
              <w:br/>
            </w:r>
            <w:sdt>
              <w:sdtPr>
                <w:rPr>
                  <w:rFonts w:ascii="Arial" w:hAnsi="Arial" w:cs="Arial"/>
                  <w:lang w:eastAsia="en-US"/>
                </w:rPr>
                <w:id w:val="1372567787"/>
                <w14:checkbox>
                  <w14:checked w14:val="0"/>
                  <w14:checkedState w14:val="2612" w14:font="MS Gothic"/>
                  <w14:uncheckedState w14:val="2610" w14:font="MS Gothic"/>
                </w14:checkbox>
              </w:sdtPr>
              <w:sdtEndPr/>
              <w:sdtContent>
                <w:r w:rsidR="00AE078C" w:rsidRPr="009111A6">
                  <w:rPr>
                    <w:rFonts w:ascii="Segoe UI Symbol" w:hAnsi="Segoe UI Symbol" w:cs="Segoe UI Symbol"/>
                    <w:lang w:eastAsia="en-US"/>
                  </w:rPr>
                  <w:t>☐</w:t>
                </w:r>
              </w:sdtContent>
            </w:sdt>
            <w:r w:rsidR="00AE078C" w:rsidRPr="009111A6">
              <w:rPr>
                <w:rFonts w:ascii="Arial" w:hAnsi="Arial" w:cs="Arial"/>
                <w:lang w:eastAsia="en-US"/>
              </w:rPr>
              <w:t xml:space="preserve"> Institutional licence </w:t>
            </w:r>
            <w:r w:rsidR="00AE078C" w:rsidRPr="009111A6">
              <w:rPr>
                <w:rFonts w:ascii="Arial" w:hAnsi="Arial" w:cs="Arial"/>
              </w:rPr>
              <w:br/>
            </w:r>
            <w:sdt>
              <w:sdtPr>
                <w:rPr>
                  <w:rFonts w:ascii="Arial" w:hAnsi="Arial" w:cs="Arial"/>
                  <w:lang w:eastAsia="en-US"/>
                </w:rPr>
                <w:id w:val="1800646893"/>
                <w14:checkbox>
                  <w14:checked w14:val="1"/>
                  <w14:checkedState w14:val="2612" w14:font="MS Gothic"/>
                  <w14:uncheckedState w14:val="2610" w14:font="MS Gothic"/>
                </w14:checkbox>
              </w:sdtPr>
              <w:sdtEndPr/>
              <w:sdtContent>
                <w:r w:rsidR="00AE078C" w:rsidRPr="009111A6">
                  <w:rPr>
                    <w:rFonts w:ascii="Segoe UI Symbol" w:eastAsia="MS Gothic" w:hAnsi="Segoe UI Symbol" w:cs="Segoe UI Symbol"/>
                    <w:lang w:eastAsia="en-US"/>
                  </w:rPr>
                  <w:t>☐</w:t>
                </w:r>
              </w:sdtContent>
            </w:sdt>
            <w:r w:rsidR="00AE078C" w:rsidRPr="009111A6">
              <w:rPr>
                <w:rFonts w:ascii="Arial" w:hAnsi="Arial" w:cs="Arial"/>
                <w:lang w:eastAsia="en-US"/>
              </w:rPr>
              <w:t xml:space="preserve"> Self-hosted environment</w:t>
            </w:r>
            <w:r w:rsidR="00AE078C" w:rsidRPr="009111A6">
              <w:rPr>
                <w:rFonts w:ascii="Arial" w:hAnsi="Arial" w:cs="Arial"/>
              </w:rPr>
              <w:br/>
            </w:r>
            <w:sdt>
              <w:sdtPr>
                <w:rPr>
                  <w:rFonts w:ascii="Arial" w:hAnsi="Arial" w:cs="Arial"/>
                  <w:lang w:eastAsia="en-US"/>
                </w:rPr>
                <w:id w:val="-399439843"/>
                <w14:checkbox>
                  <w14:checked w14:val="0"/>
                  <w14:checkedState w14:val="2612" w14:font="MS Gothic"/>
                  <w14:uncheckedState w14:val="2610" w14:font="MS Gothic"/>
                </w14:checkbox>
              </w:sdtPr>
              <w:sdtEndPr/>
              <w:sdtContent>
                <w:r w:rsidR="00AE078C" w:rsidRPr="009111A6">
                  <w:rPr>
                    <w:rFonts w:ascii="Segoe UI Symbol" w:hAnsi="Segoe UI Symbol" w:cs="Segoe UI Symbol"/>
                    <w:lang w:eastAsia="en-US"/>
                  </w:rPr>
                  <w:t>☐</w:t>
                </w:r>
              </w:sdtContent>
            </w:sdt>
            <w:r w:rsidR="00AE078C" w:rsidRPr="009111A6">
              <w:rPr>
                <w:rFonts w:ascii="Arial" w:hAnsi="Arial" w:cs="Arial"/>
                <w:lang w:eastAsia="en-US"/>
              </w:rPr>
              <w:t xml:space="preserve"> Other:</w:t>
            </w:r>
          </w:p>
        </w:tc>
        <w:tc>
          <w:tcPr>
            <w:tcW w:w="2053" w:type="dxa"/>
            <w:vAlign w:val="center"/>
            <w:hideMark/>
          </w:tcPr>
          <w:p w14:paraId="6608C8A8"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2057" w:type="dxa"/>
            <w:vAlign w:val="center"/>
            <w:hideMark/>
          </w:tcPr>
          <w:p w14:paraId="7A06C412"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2050" w:type="dxa"/>
            <w:vAlign w:val="center"/>
            <w:hideMark/>
          </w:tcPr>
          <w:p w14:paraId="709CEE15"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4102" w:type="dxa"/>
            <w:vAlign w:val="center"/>
            <w:hideMark/>
          </w:tcPr>
          <w:p w14:paraId="4F668C18"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r>
      <w:tr w:rsidR="00AE078C" w:rsidRPr="009111A6" w14:paraId="37F6A8C3" w14:textId="77777777" w:rsidTr="00DE0642">
        <w:trPr>
          <w:trHeight w:val="2537"/>
        </w:trPr>
        <w:tc>
          <w:tcPr>
            <w:cnfStyle w:val="001000000000" w:firstRow="0" w:lastRow="0" w:firstColumn="1" w:lastColumn="0" w:oddVBand="0" w:evenVBand="0" w:oddHBand="0" w:evenHBand="0" w:firstRowFirstColumn="0" w:firstRowLastColumn="0" w:lastRowFirstColumn="0" w:lastRowLastColumn="0"/>
            <w:tcW w:w="2054" w:type="dxa"/>
            <w:vAlign w:val="center"/>
            <w:hideMark/>
          </w:tcPr>
          <w:p w14:paraId="659C2AF1" w14:textId="77777777" w:rsidR="00AE078C" w:rsidRPr="009111A6" w:rsidRDefault="00AE078C" w:rsidP="00DE0642">
            <w:pPr>
              <w:rPr>
                <w:rFonts w:ascii="Arial" w:hAnsi="Arial" w:cs="Arial"/>
                <w:sz w:val="22"/>
                <w:szCs w:val="18"/>
                <w:lang w:eastAsia="en-US"/>
              </w:rPr>
            </w:pPr>
          </w:p>
        </w:tc>
        <w:tc>
          <w:tcPr>
            <w:tcW w:w="2074" w:type="dxa"/>
          </w:tcPr>
          <w:p w14:paraId="33284E12" w14:textId="77777777" w:rsidR="00AE078C" w:rsidRPr="009111A6" w:rsidRDefault="0027755C" w:rsidP="00DE0642">
            <w:pPr>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sdt>
              <w:sdtPr>
                <w:rPr>
                  <w:rFonts w:ascii="Arial" w:hAnsi="Arial" w:cs="Arial"/>
                  <w:szCs w:val="16"/>
                  <w:lang w:eastAsia="en-US"/>
                </w:rPr>
                <w:id w:val="435333561"/>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Public website </w:t>
            </w:r>
            <w:r w:rsidR="00AE078C" w:rsidRPr="009111A6">
              <w:rPr>
                <w:rFonts w:ascii="Arial" w:hAnsi="Arial" w:cs="Arial"/>
                <w:szCs w:val="16"/>
                <w:lang w:eastAsia="en-US"/>
              </w:rPr>
              <w:br/>
            </w:r>
            <w:sdt>
              <w:sdtPr>
                <w:rPr>
                  <w:rFonts w:ascii="Arial" w:hAnsi="Arial" w:cs="Arial"/>
                  <w:szCs w:val="16"/>
                  <w:lang w:eastAsia="en-US"/>
                </w:rPr>
                <w:id w:val="1990600269"/>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Institutional licence </w:t>
            </w:r>
            <w:r w:rsidR="00AE078C" w:rsidRPr="009111A6">
              <w:rPr>
                <w:rFonts w:ascii="Arial" w:hAnsi="Arial" w:cs="Arial"/>
                <w:szCs w:val="16"/>
                <w:lang w:eastAsia="en-US"/>
              </w:rPr>
              <w:br/>
            </w:r>
            <w:sdt>
              <w:sdtPr>
                <w:rPr>
                  <w:rFonts w:ascii="Arial" w:hAnsi="Arial" w:cs="Arial"/>
                  <w:szCs w:val="16"/>
                  <w:lang w:eastAsia="en-US"/>
                </w:rPr>
                <w:id w:val="-1746561068"/>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Self-hosted environment</w:t>
            </w:r>
            <w:r w:rsidR="00AE078C" w:rsidRPr="009111A6">
              <w:rPr>
                <w:rFonts w:ascii="Arial" w:hAnsi="Arial" w:cs="Arial"/>
                <w:szCs w:val="16"/>
                <w:lang w:eastAsia="en-US"/>
              </w:rPr>
              <w:br/>
            </w:r>
            <w:sdt>
              <w:sdtPr>
                <w:rPr>
                  <w:rFonts w:ascii="Arial" w:hAnsi="Arial" w:cs="Arial"/>
                  <w:szCs w:val="16"/>
                  <w:lang w:eastAsia="en-US"/>
                </w:rPr>
                <w:id w:val="-274795921"/>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Other:</w:t>
            </w:r>
          </w:p>
        </w:tc>
        <w:tc>
          <w:tcPr>
            <w:tcW w:w="2053" w:type="dxa"/>
            <w:vAlign w:val="center"/>
            <w:hideMark/>
          </w:tcPr>
          <w:p w14:paraId="2C47DF4F"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2057" w:type="dxa"/>
            <w:vAlign w:val="center"/>
            <w:hideMark/>
          </w:tcPr>
          <w:p w14:paraId="5C4E9A36"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2050" w:type="dxa"/>
            <w:vAlign w:val="center"/>
            <w:hideMark/>
          </w:tcPr>
          <w:p w14:paraId="4E7EF284"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4102" w:type="dxa"/>
            <w:vAlign w:val="center"/>
            <w:hideMark/>
          </w:tcPr>
          <w:p w14:paraId="772A972E"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r>
      <w:tr w:rsidR="00AE078C" w:rsidRPr="009111A6" w14:paraId="61A4F422" w14:textId="77777777" w:rsidTr="00DE0642">
        <w:trPr>
          <w:trHeight w:val="2528"/>
        </w:trPr>
        <w:tc>
          <w:tcPr>
            <w:cnfStyle w:val="001000000000" w:firstRow="0" w:lastRow="0" w:firstColumn="1" w:lastColumn="0" w:oddVBand="0" w:evenVBand="0" w:oddHBand="0" w:evenHBand="0" w:firstRowFirstColumn="0" w:firstRowLastColumn="0" w:lastRowFirstColumn="0" w:lastRowLastColumn="0"/>
            <w:tcW w:w="2054" w:type="dxa"/>
            <w:vAlign w:val="center"/>
          </w:tcPr>
          <w:p w14:paraId="0CB50DCB" w14:textId="77777777" w:rsidR="00AE078C" w:rsidRPr="009111A6" w:rsidRDefault="00AE078C" w:rsidP="00DE0642">
            <w:pPr>
              <w:rPr>
                <w:rFonts w:ascii="Arial" w:hAnsi="Arial" w:cs="Arial"/>
                <w:sz w:val="22"/>
                <w:szCs w:val="18"/>
                <w:lang w:eastAsia="en-US"/>
              </w:rPr>
            </w:pPr>
          </w:p>
        </w:tc>
        <w:tc>
          <w:tcPr>
            <w:tcW w:w="2074" w:type="dxa"/>
          </w:tcPr>
          <w:p w14:paraId="18DEED21" w14:textId="77777777" w:rsidR="00AE078C" w:rsidRPr="009111A6" w:rsidRDefault="0027755C" w:rsidP="00DE0642">
            <w:pPr>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sdt>
              <w:sdtPr>
                <w:rPr>
                  <w:rFonts w:ascii="Arial" w:hAnsi="Arial" w:cs="Arial"/>
                  <w:szCs w:val="16"/>
                  <w:lang w:eastAsia="en-US"/>
                </w:rPr>
                <w:id w:val="81493306"/>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Public website </w:t>
            </w:r>
            <w:r w:rsidR="00AE078C" w:rsidRPr="009111A6">
              <w:rPr>
                <w:rFonts w:ascii="Arial" w:hAnsi="Arial" w:cs="Arial"/>
                <w:szCs w:val="16"/>
                <w:lang w:eastAsia="en-US"/>
              </w:rPr>
              <w:br/>
            </w:r>
            <w:sdt>
              <w:sdtPr>
                <w:rPr>
                  <w:rFonts w:ascii="Arial" w:hAnsi="Arial" w:cs="Arial"/>
                  <w:szCs w:val="16"/>
                  <w:lang w:eastAsia="en-US"/>
                </w:rPr>
                <w:id w:val="1911037383"/>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Institutional licence </w:t>
            </w:r>
            <w:r w:rsidR="00AE078C" w:rsidRPr="009111A6">
              <w:rPr>
                <w:rFonts w:ascii="Arial" w:hAnsi="Arial" w:cs="Arial"/>
                <w:szCs w:val="16"/>
                <w:lang w:eastAsia="en-US"/>
              </w:rPr>
              <w:br/>
            </w:r>
            <w:sdt>
              <w:sdtPr>
                <w:rPr>
                  <w:rFonts w:ascii="Arial" w:hAnsi="Arial" w:cs="Arial"/>
                  <w:szCs w:val="16"/>
                  <w:lang w:eastAsia="en-US"/>
                </w:rPr>
                <w:id w:val="-1242791192"/>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Self-hosted environment</w:t>
            </w:r>
            <w:r w:rsidR="00AE078C" w:rsidRPr="009111A6">
              <w:rPr>
                <w:rFonts w:ascii="Arial" w:hAnsi="Arial" w:cs="Arial"/>
                <w:szCs w:val="16"/>
                <w:lang w:eastAsia="en-US"/>
              </w:rPr>
              <w:br/>
            </w:r>
            <w:sdt>
              <w:sdtPr>
                <w:rPr>
                  <w:rFonts w:ascii="Arial" w:hAnsi="Arial" w:cs="Arial"/>
                  <w:szCs w:val="16"/>
                  <w:lang w:eastAsia="en-US"/>
                </w:rPr>
                <w:id w:val="1761015587"/>
                <w14:checkbox>
                  <w14:checked w14:val="0"/>
                  <w14:checkedState w14:val="2612" w14:font="MS Gothic"/>
                  <w14:uncheckedState w14:val="2610" w14:font="MS Gothic"/>
                </w14:checkbox>
              </w:sdtPr>
              <w:sdtEndPr/>
              <w:sdtContent>
                <w:r w:rsidR="00AE078C" w:rsidRPr="009111A6">
                  <w:rPr>
                    <w:rFonts w:ascii="Segoe UI Symbol" w:hAnsi="Segoe UI Symbol" w:cs="Segoe UI Symbol"/>
                    <w:szCs w:val="16"/>
                    <w:lang w:eastAsia="en-US"/>
                  </w:rPr>
                  <w:t>☐</w:t>
                </w:r>
              </w:sdtContent>
            </w:sdt>
            <w:r w:rsidR="00AE078C" w:rsidRPr="009111A6">
              <w:rPr>
                <w:rFonts w:ascii="Arial" w:hAnsi="Arial" w:cs="Arial"/>
                <w:szCs w:val="16"/>
                <w:lang w:eastAsia="en-US"/>
              </w:rPr>
              <w:t xml:space="preserve"> Other:</w:t>
            </w:r>
          </w:p>
        </w:tc>
        <w:tc>
          <w:tcPr>
            <w:tcW w:w="2053" w:type="dxa"/>
            <w:vAlign w:val="center"/>
          </w:tcPr>
          <w:p w14:paraId="3B3BD04C"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2057" w:type="dxa"/>
            <w:vAlign w:val="center"/>
          </w:tcPr>
          <w:p w14:paraId="00B2CE20"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2050" w:type="dxa"/>
            <w:vAlign w:val="center"/>
          </w:tcPr>
          <w:p w14:paraId="669A6549"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c>
          <w:tcPr>
            <w:tcW w:w="4102" w:type="dxa"/>
            <w:vAlign w:val="center"/>
          </w:tcPr>
          <w:p w14:paraId="4C2C7C2F" w14:textId="77777777" w:rsidR="00AE078C" w:rsidRPr="009111A6" w:rsidRDefault="00AE078C" w:rsidP="00DE0642">
            <w:pPr>
              <w:cnfStyle w:val="000000000000" w:firstRow="0" w:lastRow="0" w:firstColumn="0" w:lastColumn="0" w:oddVBand="0" w:evenVBand="0" w:oddHBand="0" w:evenHBand="0" w:firstRowFirstColumn="0" w:firstRowLastColumn="0" w:lastRowFirstColumn="0" w:lastRowLastColumn="0"/>
              <w:rPr>
                <w:rFonts w:ascii="Arial" w:hAnsi="Arial" w:cs="Arial"/>
                <w:sz w:val="22"/>
                <w:szCs w:val="18"/>
                <w:lang w:eastAsia="en-US"/>
              </w:rPr>
            </w:pPr>
          </w:p>
        </w:tc>
      </w:tr>
    </w:tbl>
    <w:p w14:paraId="0A92D088" w14:textId="1E158C78" w:rsidR="00B543D2" w:rsidRDefault="00B543D2" w:rsidP="003B6202">
      <w:pPr>
        <w:rPr>
          <w:rFonts w:ascii="Arial" w:hAnsi="Arial" w:cs="Arial"/>
          <w:color w:val="000000"/>
          <w:sz w:val="22"/>
          <w:szCs w:val="18"/>
          <w:lang w:eastAsia="en-US"/>
        </w:rPr>
      </w:pPr>
    </w:p>
    <w:sectPr w:rsidR="00B543D2" w:rsidSect="004E0A94">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720" w:right="720" w:bottom="720" w:left="72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68C22" w14:textId="77777777" w:rsidR="0027755C" w:rsidRPr="009111A6" w:rsidRDefault="0027755C">
      <w:r w:rsidRPr="009111A6">
        <w:separator/>
      </w:r>
    </w:p>
  </w:endnote>
  <w:endnote w:type="continuationSeparator" w:id="0">
    <w:p w14:paraId="64781FA8" w14:textId="77777777" w:rsidR="0027755C" w:rsidRPr="009111A6" w:rsidRDefault="0027755C">
      <w:r w:rsidRPr="00911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2A65" w14:textId="17585352" w:rsidR="00EA6C78" w:rsidRPr="009111A6" w:rsidRDefault="004E19F9" w:rsidP="00C72AC4">
    <w:pPr>
      <w:tabs>
        <w:tab w:val="right" w:pos="9360"/>
      </w:tabs>
      <w:jc w:val="right"/>
      <w:rPr>
        <w:rFonts w:ascii="Arial" w:hAnsi="Arial" w:cs="Arial"/>
        <w:b/>
      </w:rPr>
    </w:pPr>
    <w:r w:rsidRPr="009111A6">
      <w:rPr>
        <w:rFonts w:ascii="Arial" w:hAnsi="Arial" w:cs="Arial"/>
      </w:rPr>
      <w:fldChar w:fldCharType="begin"/>
    </w:r>
    <w:r w:rsidRPr="009111A6">
      <w:rPr>
        <w:rFonts w:ascii="Arial" w:hAnsi="Arial" w:cs="Arial"/>
      </w:rPr>
      <w:instrText xml:space="preserve"> PAGE   \* MERGEFORMAT </w:instrText>
    </w:r>
    <w:r w:rsidRPr="009111A6">
      <w:rPr>
        <w:rFonts w:ascii="Arial" w:hAnsi="Arial" w:cs="Arial"/>
      </w:rPr>
      <w:fldChar w:fldCharType="separate"/>
    </w:r>
    <w:r w:rsidR="000E0CAC" w:rsidRPr="009111A6">
      <w:rPr>
        <w:rFonts w:ascii="Arial" w:hAnsi="Arial" w:cs="Arial"/>
      </w:rPr>
      <w:t>2</w:t>
    </w:r>
    <w:r w:rsidRPr="009111A6">
      <w:rPr>
        <w:rFonts w:ascii="Arial" w:hAnsi="Arial" w:cs="Arial"/>
      </w:rPr>
      <w:fldChar w:fldCharType="end"/>
    </w:r>
    <w:r w:rsidRPr="009111A6">
      <w:rPr>
        <w:rFonts w:ascii="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D935" w14:textId="172E48E8" w:rsidR="00EA6C78" w:rsidRPr="009111A6" w:rsidRDefault="006507F9" w:rsidP="006921E9">
    <w:pPr>
      <w:tabs>
        <w:tab w:val="right" w:pos="9360"/>
      </w:tabs>
      <w:rPr>
        <w:rFonts w:ascii="Arial" w:hAnsi="Arial" w:cs="Arial"/>
      </w:rPr>
    </w:pPr>
    <w:r w:rsidRPr="009111A6">
      <w:tab/>
    </w:r>
    <w:r w:rsidR="00683282" w:rsidRPr="009111A6">
      <w:tab/>
    </w:r>
    <w:r w:rsidR="00683282" w:rsidRPr="009111A6">
      <w:tab/>
    </w:r>
    <w:r w:rsidR="00995666" w:rsidRPr="009111A6">
      <w:tab/>
    </w:r>
    <w:r w:rsidR="00995666" w:rsidRPr="009111A6">
      <w:tab/>
    </w:r>
    <w:r w:rsidR="00683282" w:rsidRPr="009111A6">
      <w:tab/>
    </w:r>
    <w:r w:rsidR="00683282" w:rsidRPr="009111A6">
      <w:tab/>
      <w:t xml:space="preserve">            </w:t>
    </w:r>
    <w:r w:rsidR="004E19F9" w:rsidRPr="009111A6">
      <w:rPr>
        <w:rFonts w:ascii="Arial" w:hAnsi="Arial" w:cs="Arial"/>
      </w:rPr>
      <w:fldChar w:fldCharType="begin"/>
    </w:r>
    <w:r w:rsidR="004E19F9" w:rsidRPr="009111A6">
      <w:rPr>
        <w:rFonts w:ascii="Arial" w:hAnsi="Arial" w:cs="Arial"/>
      </w:rPr>
      <w:instrText xml:space="preserve"> PAGE   \* MERGEFORMAT </w:instrText>
    </w:r>
    <w:r w:rsidR="004E19F9" w:rsidRPr="009111A6">
      <w:rPr>
        <w:rFonts w:ascii="Arial" w:hAnsi="Arial" w:cs="Arial"/>
      </w:rPr>
      <w:fldChar w:fldCharType="separate"/>
    </w:r>
    <w:r w:rsidR="000E0CAC" w:rsidRPr="009111A6">
      <w:rPr>
        <w:rFonts w:ascii="Arial" w:hAnsi="Arial" w:cs="Arial"/>
      </w:rPr>
      <w:t>3</w:t>
    </w:r>
    <w:r w:rsidR="004E19F9" w:rsidRPr="009111A6">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3909" w14:textId="313CBA87" w:rsidR="00B95F7D" w:rsidRPr="009111A6" w:rsidRDefault="00B95F7D" w:rsidP="00B95F7D">
    <w:r w:rsidRPr="009111A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2C18" w14:textId="77777777" w:rsidR="0027755C" w:rsidRPr="009111A6" w:rsidRDefault="0027755C">
      <w:r w:rsidRPr="009111A6">
        <w:separator/>
      </w:r>
    </w:p>
  </w:footnote>
  <w:footnote w:type="continuationSeparator" w:id="0">
    <w:p w14:paraId="41471467" w14:textId="77777777" w:rsidR="0027755C" w:rsidRPr="009111A6" w:rsidRDefault="0027755C">
      <w:r w:rsidRPr="00911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color w:val="auto"/>
        <w:sz w:val="22"/>
        <w:szCs w:val="22"/>
        <w:lang w:val="en-CA" w:eastAsia="ko-KR"/>
      </w:rPr>
      <w:id w:val="-1833670941"/>
      <w:placeholder>
        <w:docPart w:val="CBC04994341D41A5B7BA2DD2B9D6B04F"/>
      </w:placeholder>
    </w:sdtPr>
    <w:sdtEndPr/>
    <w:sdtContent>
      <w:p w14:paraId="7572B51E" w14:textId="32E49C40" w:rsidR="002B7A14" w:rsidRPr="009111A6" w:rsidRDefault="00DC1B85" w:rsidP="00D327BD">
        <w:pPr>
          <w:pStyle w:val="Header"/>
          <w:pBdr>
            <w:bottom w:val="none" w:sz="0" w:space="0" w:color="auto"/>
          </w:pBdr>
          <w:rPr>
            <w:rFonts w:ascii="Arial" w:hAnsi="Arial" w:cs="Arial"/>
            <w:sz w:val="22"/>
            <w:szCs w:val="22"/>
            <w:lang w:val="en-CA"/>
          </w:rPr>
        </w:pPr>
        <w:r w:rsidRPr="009111A6">
          <w:rPr>
            <w:rFonts w:ascii="Arial" w:hAnsi="Arial" w:cs="Arial"/>
            <w:sz w:val="22"/>
            <w:szCs w:val="22"/>
            <w:lang w:val="en-CA"/>
          </w:rPr>
          <w:t>Product Name</w:t>
        </w:r>
        <w:r w:rsidR="002B7A14" w:rsidRPr="009111A6">
          <w:rPr>
            <w:rFonts w:ascii="Arial" w:hAnsi="Arial" w:cs="Arial"/>
            <w:sz w:val="22"/>
            <w:szCs w:val="22"/>
            <w:lang w:val="en-CA"/>
          </w:rPr>
          <w:t>:</w:t>
        </w:r>
      </w:p>
      <w:p w14:paraId="0070BA59" w14:textId="77777777" w:rsidR="00457742" w:rsidRPr="009111A6" w:rsidRDefault="00457742" w:rsidP="00D327BD">
        <w:pPr>
          <w:pBdr>
            <w:bottom w:val="single" w:sz="4" w:space="1" w:color="auto"/>
          </w:pBdr>
          <w:tabs>
            <w:tab w:val="right" w:pos="11520"/>
            <w:tab w:val="right" w:pos="14400"/>
          </w:tabs>
          <w:jc w:val="both"/>
          <w:rPr>
            <w:rFonts w:ascii="Arial" w:hAnsi="Arial" w:cs="Arial"/>
            <w:sz w:val="22"/>
            <w:szCs w:val="22"/>
          </w:rPr>
        </w:pPr>
      </w:p>
      <w:p w14:paraId="1E70DD10" w14:textId="3B7EBB4C" w:rsidR="00995666" w:rsidRPr="009111A6" w:rsidRDefault="00DC1B85" w:rsidP="00D327BD">
        <w:pPr>
          <w:pBdr>
            <w:bottom w:val="single" w:sz="4" w:space="1" w:color="auto"/>
          </w:pBdr>
          <w:tabs>
            <w:tab w:val="right" w:pos="11520"/>
            <w:tab w:val="right" w:pos="14400"/>
          </w:tabs>
          <w:jc w:val="both"/>
          <w:rPr>
            <w:rFonts w:ascii="Arial" w:hAnsi="Arial" w:cs="Arial"/>
            <w:sz w:val="22"/>
            <w:szCs w:val="22"/>
          </w:rPr>
        </w:pPr>
        <w:r w:rsidRPr="009111A6">
          <w:rPr>
            <w:rFonts w:ascii="Arial" w:hAnsi="Arial" w:cs="Arial"/>
            <w:sz w:val="22"/>
            <w:szCs w:val="22"/>
          </w:rPr>
          <w:t>Date</w:t>
        </w:r>
        <w:r w:rsidR="002B7A14" w:rsidRPr="009111A6">
          <w:rPr>
            <w:rFonts w:ascii="Arial" w:hAnsi="Arial" w:cs="Arial"/>
            <w:sz w:val="22"/>
            <w:szCs w:val="22"/>
          </w:rPr>
          <w:t>:</w:t>
        </w:r>
      </w:p>
      <w:p w14:paraId="6D5B346F" w14:textId="77777777" w:rsidR="003A0F8F" w:rsidRPr="009111A6" w:rsidRDefault="0027755C" w:rsidP="003A0F8F">
        <w:pPr>
          <w:pBdr>
            <w:bottom w:val="single" w:sz="4" w:space="1" w:color="auto"/>
          </w:pBdr>
          <w:tabs>
            <w:tab w:val="right" w:pos="11520"/>
            <w:tab w:val="right" w:pos="14400"/>
          </w:tabs>
          <w:spacing w:after="120"/>
          <w:jc w:val="both"/>
          <w:rPr>
            <w:rFonts w:ascii="Arial" w:hAnsi="Arial" w:cs="Arial"/>
            <w:sz w:val="16"/>
            <w:szCs w:val="16"/>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A093" w14:textId="77777777" w:rsidR="00CA1B5D" w:rsidRPr="009111A6" w:rsidRDefault="00CA1B5D" w:rsidP="00EB3A40">
    <w:pPr>
      <w:pStyle w:val="Header"/>
      <w:rPr>
        <w:rFonts w:ascii="Arial" w:hAnsi="Arial" w:cs="Arial"/>
        <w:sz w:val="22"/>
        <w:szCs w:val="22"/>
        <w:lang w:val="en-CA"/>
      </w:rPr>
    </w:pPr>
    <w:r w:rsidRPr="009111A6">
      <w:rPr>
        <w:rFonts w:ascii="Arial" w:hAnsi="Arial" w:cs="Arial"/>
        <w:sz w:val="22"/>
        <w:szCs w:val="22"/>
        <w:lang w:val="en-CA"/>
      </w:rPr>
      <w:t>Product Name:</w:t>
    </w:r>
  </w:p>
  <w:p w14:paraId="73FD005E" w14:textId="77777777" w:rsidR="001B32AD" w:rsidRPr="009111A6" w:rsidRDefault="001B32AD" w:rsidP="00EB3A40">
    <w:pPr>
      <w:pStyle w:val="Header"/>
      <w:rPr>
        <w:rFonts w:ascii="Arial" w:hAnsi="Arial" w:cs="Arial"/>
        <w:b/>
        <w:bCs/>
        <w:sz w:val="22"/>
        <w:szCs w:val="22"/>
        <w:lang w:val="en-CA"/>
      </w:rPr>
    </w:pPr>
  </w:p>
  <w:p w14:paraId="7B3A63F6" w14:textId="7202E45A" w:rsidR="00CA1B5D" w:rsidRPr="009111A6" w:rsidRDefault="00CA1B5D" w:rsidP="00EB3A40">
    <w:pPr>
      <w:pStyle w:val="Header"/>
      <w:rPr>
        <w:rFonts w:ascii="Arial" w:hAnsi="Arial" w:cs="Arial"/>
        <w:sz w:val="22"/>
        <w:szCs w:val="22"/>
        <w:lang w:val="en-CA"/>
      </w:rPr>
    </w:pPr>
    <w:r w:rsidRPr="009111A6">
      <w:rPr>
        <w:rFonts w:ascii="Arial" w:hAnsi="Arial" w:cs="Arial"/>
        <w:sz w:val="22"/>
        <w:szCs w:val="22"/>
        <w:lang w:val="en-CA"/>
      </w:rPr>
      <w:t>Date:</w:t>
    </w:r>
  </w:p>
  <w:p w14:paraId="21F53A27" w14:textId="77777777" w:rsidR="00CA1B5D" w:rsidRPr="009111A6" w:rsidRDefault="00CA1B5D" w:rsidP="00CA1B5D">
    <w:pPr>
      <w:pStyle w:val="Header"/>
      <w:rPr>
        <w:rFonts w:ascii="Arial" w:hAnsi="Arial" w:cs="Arial"/>
        <w:sz w:val="16"/>
        <w:szCs w:val="16"/>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F587" w14:textId="7F58ED69" w:rsidR="00290BA9" w:rsidRPr="009111A6" w:rsidRDefault="00E5224D" w:rsidP="00795890">
    <w:pPr>
      <w:pStyle w:val="Header"/>
      <w:tabs>
        <w:tab w:val="clear" w:pos="4680"/>
        <w:tab w:val="center" w:pos="7200"/>
      </w:tabs>
      <w:rPr>
        <w:lang w:val="en-CA"/>
      </w:rPr>
    </w:pPr>
    <w:r w:rsidRPr="009111A6">
      <w:rPr>
        <w:noProof/>
        <w:lang w:val="en-CA"/>
      </w:rPr>
      <mc:AlternateContent>
        <mc:Choice Requires="wps">
          <w:drawing>
            <wp:anchor distT="45720" distB="45720" distL="114300" distR="114300" simplePos="0" relativeHeight="251658240" behindDoc="0" locked="0" layoutInCell="1" allowOverlap="1" wp14:anchorId="64B8A181" wp14:editId="0A554A36">
              <wp:simplePos x="0" y="0"/>
              <wp:positionH relativeFrom="margin">
                <wp:align>center</wp:align>
              </wp:positionH>
              <wp:positionV relativeFrom="paragraph">
                <wp:posOffset>155171</wp:posOffset>
              </wp:positionV>
              <wp:extent cx="2360930" cy="1404620"/>
              <wp:effectExtent l="0" t="0" r="0" b="0"/>
              <wp:wrapNone/>
              <wp:docPr id="1395191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5A201CA" w14:textId="60358EFB" w:rsidR="00E5224D" w:rsidRPr="009111A6" w:rsidRDefault="00E5224D" w:rsidP="00E5224D">
                          <w:pPr>
                            <w:jc w:val="center"/>
                            <w:rPr>
                              <w:color w:val="034638"/>
                            </w:rPr>
                          </w:pPr>
                          <w:r w:rsidRPr="009111A6">
                            <w:rPr>
                              <w:rFonts w:ascii="Arial" w:hAnsi="Arial" w:cs="Arial"/>
                              <w:b/>
                              <w:bCs/>
                              <w:color w:val="034638"/>
                              <w:sz w:val="28"/>
                              <w:szCs w:val="28"/>
                            </w:rPr>
                            <w:t>AI DISCLOSURE FORM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4B8A181" id="_x0000_t202" coordsize="21600,21600" o:spt="202" path="m,l,21600r21600,l21600,xe">
              <v:stroke joinstyle="miter"/>
              <v:path gradientshapeok="t" o:connecttype="rect"/>
            </v:shapetype>
            <v:shape id="_x0000_s1027" type="#_x0000_t202" style="position:absolute;margin-left:0;margin-top:12.2pt;width:185.9pt;height:110.6pt;z-index:25165824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" stroked="f">
              <v:textbox style="mso-fit-shape-to-text:t">
                <w:txbxContent>
                  <w:p w14:paraId="05A201CA" w14:textId="60358EFB" w:rsidR="00E5224D" w:rsidRPr="009111A6" w:rsidRDefault="00E5224D" w:rsidP="00E5224D">
                    <w:pPr>
                      <w:jc w:val="center"/>
                      <w:rPr>
                        <w:color w:val="034638"/>
                      </w:rPr>
                    </w:pPr>
                    <w:r w:rsidRPr="009111A6">
                      <w:rPr>
                        <w:rFonts w:ascii="Arial" w:hAnsi="Arial" w:cs="Arial"/>
                        <w:b/>
                        <w:bCs/>
                        <w:color w:val="034638"/>
                        <w:sz w:val="28"/>
                        <w:szCs w:val="28"/>
                      </w:rPr>
                      <w:t>AI DISCLOSURE FORM</w:t>
                    </w:r>
                  </w:p>
                </w:txbxContent>
              </v:textbox>
              <w10:wrap anchorx="margin"/>
            </v:shape>
          </w:pict>
        </mc:Fallback>
      </mc:AlternateContent>
    </w:r>
    <w:r w:rsidR="00290BA9" w:rsidRPr="009111A6">
      <w:rPr>
        <w:noProof/>
        <w:lang w:val="en-CA"/>
      </w:rPr>
      <w:drawing>
        <wp:inline distT="0" distB="0" distL="0" distR="0" wp14:anchorId="4530BCEF" wp14:editId="73C10231">
          <wp:extent cx="2596896" cy="548640"/>
          <wp:effectExtent l="0" t="0" r="0" b="3810"/>
          <wp:docPr id="1929808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0808" name="Picture 192980808"/>
                  <pic:cNvPicPr/>
                </pic:nvPicPr>
                <pic:blipFill>
                  <a:blip r:embed="rId1"/>
                  <a:stretch>
                    <a:fillRect/>
                  </a:stretch>
                </pic:blipFill>
                <pic:spPr>
                  <a:xfrm>
                    <a:off x="0" y="0"/>
                    <a:ext cx="2596896" cy="548640"/>
                  </a:xfrm>
                  <a:prstGeom prst="rect">
                    <a:avLst/>
                  </a:prstGeom>
                </pic:spPr>
              </pic:pic>
            </a:graphicData>
          </a:graphic>
        </wp:inline>
      </w:drawing>
    </w:r>
    <w:r w:rsidRPr="009111A6">
      <w:rPr>
        <w:lang w:val="en-CA"/>
      </w:rPr>
      <w:tab/>
    </w:r>
    <w:r w:rsidR="00795890" w:rsidRPr="009111A6">
      <w:rPr>
        <w:lang w:val="en-CA"/>
      </w:rPr>
      <w:tab/>
    </w:r>
    <w:r w:rsidR="00795890" w:rsidRPr="009111A6">
      <w:rPr>
        <w:lang w:val="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74EACEC"/>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1" w15:restartNumberingAfterBreak="0">
    <w:nsid w:val="05FA658A"/>
    <w:multiLevelType w:val="singleLevel"/>
    <w:tmpl w:val="145EDC4A"/>
    <w:lvl w:ilvl="0">
      <w:start w:val="1"/>
      <w:numFmt w:val="bullet"/>
      <w:pStyle w:val="CF6Subpoint"/>
      <w:lvlText w:val=""/>
      <w:lvlJc w:val="left"/>
      <w:pPr>
        <w:tabs>
          <w:tab w:val="num" w:pos="360"/>
        </w:tabs>
        <w:ind w:left="360" w:hanging="360"/>
      </w:pPr>
      <w:rPr>
        <w:rFonts w:ascii="Symbol" w:hAnsi="Symbol" w:hint="default"/>
        <w:b/>
        <w:i w:val="0"/>
        <w:sz w:val="30"/>
      </w:rPr>
    </w:lvl>
  </w:abstractNum>
  <w:abstractNum w:abstractNumId="2" w15:restartNumberingAfterBreak="0">
    <w:nsid w:val="06EC3CCF"/>
    <w:multiLevelType w:val="hybridMultilevel"/>
    <w:tmpl w:val="458A55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40F3A71"/>
    <w:multiLevelType w:val="singleLevel"/>
    <w:tmpl w:val="E02EFDAC"/>
    <w:lvl w:ilvl="0">
      <w:start w:val="1"/>
      <w:numFmt w:val="bullet"/>
      <w:pStyle w:val="CF5Bullet"/>
      <w:lvlText w:val=""/>
      <w:lvlJc w:val="left"/>
      <w:pPr>
        <w:tabs>
          <w:tab w:val="num" w:pos="360"/>
        </w:tabs>
        <w:ind w:left="360" w:hanging="360"/>
      </w:pPr>
      <w:rPr>
        <w:rFonts w:ascii="Symbol" w:hAnsi="Symbol" w:hint="default"/>
        <w:sz w:val="36"/>
      </w:rPr>
    </w:lvl>
  </w:abstractNum>
  <w:abstractNum w:abstractNumId="4" w15:restartNumberingAfterBreak="0">
    <w:nsid w:val="14472E07"/>
    <w:multiLevelType w:val="singleLevel"/>
    <w:tmpl w:val="0B681A3A"/>
    <w:lvl w:ilvl="0">
      <w:start w:val="1"/>
      <w:numFmt w:val="decimal"/>
      <w:pStyle w:val="NumberList"/>
      <w:lvlText w:val="%1."/>
      <w:lvlJc w:val="left"/>
      <w:pPr>
        <w:tabs>
          <w:tab w:val="num" w:pos="1440"/>
        </w:tabs>
        <w:ind w:left="1440" w:hanging="720"/>
      </w:pPr>
    </w:lvl>
  </w:abstractNum>
  <w:abstractNum w:abstractNumId="5" w15:restartNumberingAfterBreak="0">
    <w:nsid w:val="14B34A31"/>
    <w:multiLevelType w:val="hybridMultilevel"/>
    <w:tmpl w:val="1A4049DC"/>
    <w:lvl w:ilvl="0" w:tplc="04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225E3480"/>
    <w:multiLevelType w:val="hybridMultilevel"/>
    <w:tmpl w:val="8EAE3F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2B94E83"/>
    <w:multiLevelType w:val="singleLevel"/>
    <w:tmpl w:val="5F3E3EC2"/>
    <w:lvl w:ilvl="0">
      <w:start w:val="1"/>
      <w:numFmt w:val="bullet"/>
      <w:pStyle w:val="CF7SubSubPt"/>
      <w:lvlText w:val=""/>
      <w:lvlJc w:val="left"/>
      <w:pPr>
        <w:tabs>
          <w:tab w:val="num" w:pos="360"/>
        </w:tabs>
        <w:ind w:left="360" w:hanging="360"/>
      </w:pPr>
      <w:rPr>
        <w:rFonts w:ascii="Symbol" w:hAnsi="Symbol" w:hint="default"/>
      </w:rPr>
    </w:lvl>
  </w:abstractNum>
  <w:abstractNum w:abstractNumId="8" w15:restartNumberingAfterBreak="0">
    <w:nsid w:val="2515625D"/>
    <w:multiLevelType w:val="singleLevel"/>
    <w:tmpl w:val="E294EF0E"/>
    <w:lvl w:ilvl="0">
      <w:start w:val="1"/>
      <w:numFmt w:val="lowerRoman"/>
      <w:pStyle w:val="RomanList"/>
      <w:lvlText w:val="(%1)"/>
      <w:lvlJc w:val="right"/>
      <w:pPr>
        <w:tabs>
          <w:tab w:val="num" w:pos="1440"/>
        </w:tabs>
        <w:ind w:left="1440" w:hanging="590"/>
      </w:pPr>
    </w:lvl>
  </w:abstractNum>
  <w:abstractNum w:abstractNumId="9" w15:restartNumberingAfterBreak="0">
    <w:nsid w:val="283A6DD0"/>
    <w:multiLevelType w:val="singleLevel"/>
    <w:tmpl w:val="BFC68F32"/>
    <w:lvl w:ilvl="0">
      <w:start w:val="1"/>
      <w:numFmt w:val="bullet"/>
      <w:pStyle w:val="F7SubpointCram"/>
      <w:lvlText w:val=""/>
      <w:lvlJc w:val="left"/>
      <w:pPr>
        <w:tabs>
          <w:tab w:val="num" w:pos="360"/>
        </w:tabs>
        <w:ind w:left="360" w:hanging="360"/>
      </w:pPr>
      <w:rPr>
        <w:rFonts w:ascii="Symbol" w:hAnsi="Symbol" w:hint="default"/>
      </w:rPr>
    </w:lvl>
  </w:abstractNum>
  <w:abstractNum w:abstractNumId="10" w15:restartNumberingAfterBreak="0">
    <w:nsid w:val="2E0C4A5D"/>
    <w:multiLevelType w:val="hybridMultilevel"/>
    <w:tmpl w:val="2C86653E"/>
    <w:lvl w:ilvl="0" w:tplc="DD722000">
      <w:start w:val="1"/>
      <w:numFmt w:val="bullet"/>
      <w:pStyle w:val="Timesnewroman"/>
      <w:lvlText w:val=""/>
      <w:lvlJc w:val="left"/>
      <w:pPr>
        <w:tabs>
          <w:tab w:val="num" w:pos="360"/>
        </w:tabs>
        <w:ind w:left="360" w:hanging="360"/>
      </w:pPr>
      <w:rPr>
        <w:rFonts w:ascii="Wingdings" w:hAnsi="Wingdings" w:hint="default"/>
        <w:b w:val="0"/>
        <w:i w:val="0"/>
        <w:color w:val="008000"/>
        <w:sz w:val="16"/>
        <w:szCs w:val="16"/>
      </w:rPr>
    </w:lvl>
    <w:lvl w:ilvl="1" w:tplc="EFE25E78">
      <w:start w:val="1"/>
      <w:numFmt w:val="bullet"/>
      <w:lvlText w:val="-"/>
      <w:lvlJc w:val="left"/>
      <w:pPr>
        <w:tabs>
          <w:tab w:val="num" w:pos="1440"/>
        </w:tabs>
        <w:ind w:left="1440" w:hanging="360"/>
      </w:pPr>
      <w:rPr>
        <w:rFonts w:ascii="Courier New" w:hAnsi="Courier New" w:hint="default"/>
        <w:b w:val="0"/>
        <w:i w:val="0"/>
        <w:color w:val="008000"/>
        <w:sz w:val="16"/>
        <w:szCs w:val="16"/>
      </w:rPr>
    </w:lvl>
    <w:lvl w:ilvl="2" w:tplc="A378CD62">
      <w:start w:val="1"/>
      <w:numFmt w:val="bullet"/>
      <w:lvlText w:val=""/>
      <w:lvlJc w:val="left"/>
      <w:pPr>
        <w:tabs>
          <w:tab w:val="num" w:pos="1440"/>
        </w:tabs>
        <w:ind w:left="1440" w:hanging="360"/>
      </w:pPr>
      <w:rPr>
        <w:rFonts w:ascii="Symbol" w:hAnsi="Symbol" w:hint="default"/>
        <w:b w:val="0"/>
        <w:i w:val="0"/>
        <w:color w:val="006E1C"/>
        <w:sz w:val="16"/>
        <w:szCs w:val="16"/>
      </w:rPr>
    </w:lvl>
    <w:lvl w:ilvl="3" w:tplc="A378CD62">
      <w:start w:val="1"/>
      <w:numFmt w:val="bullet"/>
      <w:lvlText w:val=""/>
      <w:lvlJc w:val="left"/>
      <w:pPr>
        <w:tabs>
          <w:tab w:val="num" w:pos="1440"/>
        </w:tabs>
        <w:ind w:left="1440" w:hanging="360"/>
      </w:pPr>
      <w:rPr>
        <w:rFonts w:ascii="Symbol" w:hAnsi="Symbol" w:hint="default"/>
        <w:b w:val="0"/>
        <w:i w:val="0"/>
        <w:color w:val="006E1C"/>
        <w:sz w:val="16"/>
        <w:szCs w:val="16"/>
      </w:rPr>
    </w:lvl>
    <w:lvl w:ilvl="4" w:tplc="A378CD62">
      <w:start w:val="1"/>
      <w:numFmt w:val="bullet"/>
      <w:lvlText w:val=""/>
      <w:lvlJc w:val="left"/>
      <w:pPr>
        <w:tabs>
          <w:tab w:val="num" w:pos="1440"/>
        </w:tabs>
        <w:ind w:left="1440" w:hanging="360"/>
      </w:pPr>
      <w:rPr>
        <w:rFonts w:ascii="Symbol" w:hAnsi="Symbol" w:hint="default"/>
        <w:b w:val="0"/>
        <w:i w:val="0"/>
        <w:color w:val="006E1C"/>
        <w:sz w:val="16"/>
        <w:szCs w:val="16"/>
      </w:rPr>
    </w:lvl>
    <w:lvl w:ilvl="5" w:tplc="A378CD62">
      <w:start w:val="1"/>
      <w:numFmt w:val="bullet"/>
      <w:lvlText w:val=""/>
      <w:lvlJc w:val="left"/>
      <w:pPr>
        <w:tabs>
          <w:tab w:val="num" w:pos="1440"/>
        </w:tabs>
        <w:ind w:left="1440" w:hanging="360"/>
      </w:pPr>
      <w:rPr>
        <w:rFonts w:ascii="Symbol" w:hAnsi="Symbol" w:hint="default"/>
        <w:b w:val="0"/>
        <w:i w:val="0"/>
        <w:color w:val="006E1C"/>
        <w:sz w:val="16"/>
        <w:szCs w:val="16"/>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7427FB"/>
    <w:multiLevelType w:val="hybridMultilevel"/>
    <w:tmpl w:val="0812DF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F89257E"/>
    <w:multiLevelType w:val="singleLevel"/>
    <w:tmpl w:val="88CA41FC"/>
    <w:lvl w:ilvl="0">
      <w:start w:val="1"/>
      <w:numFmt w:val="bullet"/>
      <w:pStyle w:val="F6Subpoint"/>
      <w:lvlText w:val=""/>
      <w:lvlJc w:val="left"/>
      <w:pPr>
        <w:tabs>
          <w:tab w:val="num" w:pos="360"/>
        </w:tabs>
        <w:ind w:left="360" w:hanging="360"/>
      </w:pPr>
      <w:rPr>
        <w:rFonts w:ascii="Symbol" w:hAnsi="Symbol" w:hint="default"/>
      </w:rPr>
    </w:lvl>
  </w:abstractNum>
  <w:abstractNum w:abstractNumId="13" w15:restartNumberingAfterBreak="0">
    <w:nsid w:val="40276019"/>
    <w:multiLevelType w:val="singleLevel"/>
    <w:tmpl w:val="BFCEEDC2"/>
    <w:lvl w:ilvl="0">
      <w:start w:val="1"/>
      <w:numFmt w:val="lowerLetter"/>
      <w:pStyle w:val="LetterList"/>
      <w:lvlText w:val="(%1)"/>
      <w:lvlJc w:val="left"/>
      <w:pPr>
        <w:tabs>
          <w:tab w:val="num" w:pos="2160"/>
        </w:tabs>
        <w:ind w:left="2160" w:hanging="720"/>
      </w:pPr>
    </w:lvl>
  </w:abstractNum>
  <w:abstractNum w:abstractNumId="14" w15:restartNumberingAfterBreak="0">
    <w:nsid w:val="4AD75598"/>
    <w:multiLevelType w:val="hybridMultilevel"/>
    <w:tmpl w:val="BD782E1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BD44EDF"/>
    <w:multiLevelType w:val="singleLevel"/>
    <w:tmpl w:val="9378FB30"/>
    <w:lvl w:ilvl="0">
      <w:start w:val="1"/>
      <w:numFmt w:val="bullet"/>
      <w:pStyle w:val="F5Bullet"/>
      <w:lvlText w:val=""/>
      <w:lvlJc w:val="left"/>
      <w:pPr>
        <w:tabs>
          <w:tab w:val="num" w:pos="1440"/>
        </w:tabs>
        <w:ind w:left="1440" w:hanging="720"/>
      </w:pPr>
      <w:rPr>
        <w:rFonts w:ascii="Symbol" w:hAnsi="Symbol" w:hint="default"/>
      </w:rPr>
    </w:lvl>
  </w:abstractNum>
  <w:abstractNum w:abstractNumId="16" w15:restartNumberingAfterBreak="0">
    <w:nsid w:val="57CB5B17"/>
    <w:multiLevelType w:val="hybridMultilevel"/>
    <w:tmpl w:val="A388017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6F891894"/>
    <w:multiLevelType w:val="hybridMultilevel"/>
    <w:tmpl w:val="1C261C5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7DE045A0"/>
    <w:multiLevelType w:val="hybridMultilevel"/>
    <w:tmpl w:val="9BFA404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334764396">
    <w:abstractNumId w:val="15"/>
  </w:num>
  <w:num w:numId="2" w16cid:durableId="1224409759">
    <w:abstractNumId w:val="8"/>
  </w:num>
  <w:num w:numId="3" w16cid:durableId="276180189">
    <w:abstractNumId w:val="13"/>
  </w:num>
  <w:num w:numId="4" w16cid:durableId="124852194">
    <w:abstractNumId w:val="12"/>
  </w:num>
  <w:num w:numId="5" w16cid:durableId="928201826">
    <w:abstractNumId w:val="9"/>
  </w:num>
  <w:num w:numId="6" w16cid:durableId="2050912511">
    <w:abstractNumId w:val="0"/>
  </w:num>
  <w:num w:numId="7" w16cid:durableId="1588461674">
    <w:abstractNumId w:val="0"/>
  </w:num>
  <w:num w:numId="8" w16cid:durableId="1604418804">
    <w:abstractNumId w:val="0"/>
  </w:num>
  <w:num w:numId="9" w16cid:durableId="1667827378">
    <w:abstractNumId w:val="3"/>
  </w:num>
  <w:num w:numId="10" w16cid:durableId="554125566">
    <w:abstractNumId w:val="1"/>
  </w:num>
  <w:num w:numId="11" w16cid:durableId="699815030">
    <w:abstractNumId w:val="7"/>
  </w:num>
  <w:num w:numId="12" w16cid:durableId="2084984986">
    <w:abstractNumId w:val="4"/>
  </w:num>
  <w:num w:numId="13" w16cid:durableId="2094545085">
    <w:abstractNumId w:val="10"/>
  </w:num>
  <w:num w:numId="14" w16cid:durableId="1240871413">
    <w:abstractNumId w:val="11"/>
  </w:num>
  <w:num w:numId="15" w16cid:durableId="2063365016">
    <w:abstractNumId w:val="17"/>
  </w:num>
  <w:num w:numId="16" w16cid:durableId="2041465569">
    <w:abstractNumId w:val="16"/>
  </w:num>
  <w:num w:numId="17" w16cid:durableId="259066098">
    <w:abstractNumId w:val="14"/>
  </w:num>
  <w:num w:numId="18" w16cid:durableId="1287469282">
    <w:abstractNumId w:val="2"/>
  </w:num>
  <w:num w:numId="19" w16cid:durableId="133908040">
    <w:abstractNumId w:val="18"/>
  </w:num>
  <w:num w:numId="20" w16cid:durableId="947468455">
    <w:abstractNumId w:val="6"/>
  </w:num>
  <w:num w:numId="21" w16cid:durableId="501089894">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E23"/>
    <w:rsid w:val="00002A90"/>
    <w:rsid w:val="00005BF5"/>
    <w:rsid w:val="00007640"/>
    <w:rsid w:val="0001035D"/>
    <w:rsid w:val="00016FF3"/>
    <w:rsid w:val="0002016F"/>
    <w:rsid w:val="00021539"/>
    <w:rsid w:val="00021985"/>
    <w:rsid w:val="000251F3"/>
    <w:rsid w:val="000260C9"/>
    <w:rsid w:val="00026719"/>
    <w:rsid w:val="00030A4A"/>
    <w:rsid w:val="00033DDC"/>
    <w:rsid w:val="0004147B"/>
    <w:rsid w:val="000419F5"/>
    <w:rsid w:val="00050871"/>
    <w:rsid w:val="0005341A"/>
    <w:rsid w:val="00055AE4"/>
    <w:rsid w:val="0005787F"/>
    <w:rsid w:val="0006546C"/>
    <w:rsid w:val="000666F3"/>
    <w:rsid w:val="00070A80"/>
    <w:rsid w:val="000716DE"/>
    <w:rsid w:val="0007390E"/>
    <w:rsid w:val="00076389"/>
    <w:rsid w:val="00076C52"/>
    <w:rsid w:val="000800A3"/>
    <w:rsid w:val="00081055"/>
    <w:rsid w:val="00090071"/>
    <w:rsid w:val="00093426"/>
    <w:rsid w:val="00093C98"/>
    <w:rsid w:val="00095163"/>
    <w:rsid w:val="000A4903"/>
    <w:rsid w:val="000A4A38"/>
    <w:rsid w:val="000B041D"/>
    <w:rsid w:val="000B1797"/>
    <w:rsid w:val="000B21D6"/>
    <w:rsid w:val="000B3F56"/>
    <w:rsid w:val="000B5318"/>
    <w:rsid w:val="000B6734"/>
    <w:rsid w:val="000C0341"/>
    <w:rsid w:val="000C2D58"/>
    <w:rsid w:val="000C46D6"/>
    <w:rsid w:val="000C63AB"/>
    <w:rsid w:val="000C6B57"/>
    <w:rsid w:val="000C6DE8"/>
    <w:rsid w:val="000D0253"/>
    <w:rsid w:val="000D10C7"/>
    <w:rsid w:val="000D1FE7"/>
    <w:rsid w:val="000E0CAC"/>
    <w:rsid w:val="000E4323"/>
    <w:rsid w:val="000E47F0"/>
    <w:rsid w:val="000F6D89"/>
    <w:rsid w:val="0010149C"/>
    <w:rsid w:val="00104580"/>
    <w:rsid w:val="00104DA5"/>
    <w:rsid w:val="00110609"/>
    <w:rsid w:val="00115235"/>
    <w:rsid w:val="001169B8"/>
    <w:rsid w:val="001220A8"/>
    <w:rsid w:val="00123B24"/>
    <w:rsid w:val="001325F4"/>
    <w:rsid w:val="00134D56"/>
    <w:rsid w:val="0013648D"/>
    <w:rsid w:val="00137114"/>
    <w:rsid w:val="00143474"/>
    <w:rsid w:val="00154EF0"/>
    <w:rsid w:val="001660CC"/>
    <w:rsid w:val="00171437"/>
    <w:rsid w:val="00172631"/>
    <w:rsid w:val="00173B16"/>
    <w:rsid w:val="00173DDA"/>
    <w:rsid w:val="00174212"/>
    <w:rsid w:val="0019362A"/>
    <w:rsid w:val="001A1A23"/>
    <w:rsid w:val="001A3C0A"/>
    <w:rsid w:val="001A558A"/>
    <w:rsid w:val="001A5B9F"/>
    <w:rsid w:val="001A6262"/>
    <w:rsid w:val="001A6441"/>
    <w:rsid w:val="001B0AF4"/>
    <w:rsid w:val="001B1BE1"/>
    <w:rsid w:val="001B2B25"/>
    <w:rsid w:val="001B32AD"/>
    <w:rsid w:val="001B3F68"/>
    <w:rsid w:val="001B642F"/>
    <w:rsid w:val="001B6674"/>
    <w:rsid w:val="001B69C1"/>
    <w:rsid w:val="001C0152"/>
    <w:rsid w:val="001C2AE4"/>
    <w:rsid w:val="001C5758"/>
    <w:rsid w:val="001D1BBF"/>
    <w:rsid w:val="001D3923"/>
    <w:rsid w:val="001D3D82"/>
    <w:rsid w:val="001D6018"/>
    <w:rsid w:val="001D62D7"/>
    <w:rsid w:val="001D7DD8"/>
    <w:rsid w:val="001E2268"/>
    <w:rsid w:val="001E2FED"/>
    <w:rsid w:val="001E46D4"/>
    <w:rsid w:val="001E47A9"/>
    <w:rsid w:val="001E4FC0"/>
    <w:rsid w:val="001E5C98"/>
    <w:rsid w:val="001F3707"/>
    <w:rsid w:val="002018FD"/>
    <w:rsid w:val="00201EAD"/>
    <w:rsid w:val="0020360B"/>
    <w:rsid w:val="0021356E"/>
    <w:rsid w:val="00215A20"/>
    <w:rsid w:val="00217CBB"/>
    <w:rsid w:val="00221E40"/>
    <w:rsid w:val="002234B8"/>
    <w:rsid w:val="002328D8"/>
    <w:rsid w:val="00232B14"/>
    <w:rsid w:val="00234EDC"/>
    <w:rsid w:val="00235D73"/>
    <w:rsid w:val="00240B03"/>
    <w:rsid w:val="0024421F"/>
    <w:rsid w:val="00245C0C"/>
    <w:rsid w:val="00252B32"/>
    <w:rsid w:val="002541F7"/>
    <w:rsid w:val="002550E6"/>
    <w:rsid w:val="00256129"/>
    <w:rsid w:val="0027666F"/>
    <w:rsid w:val="0027755C"/>
    <w:rsid w:val="002835F4"/>
    <w:rsid w:val="0028373F"/>
    <w:rsid w:val="00283855"/>
    <w:rsid w:val="00283963"/>
    <w:rsid w:val="00290BA9"/>
    <w:rsid w:val="002927BC"/>
    <w:rsid w:val="002A59EF"/>
    <w:rsid w:val="002A6046"/>
    <w:rsid w:val="002A6297"/>
    <w:rsid w:val="002B1477"/>
    <w:rsid w:val="002B7124"/>
    <w:rsid w:val="002B7A14"/>
    <w:rsid w:val="002B7B4B"/>
    <w:rsid w:val="002C2136"/>
    <w:rsid w:val="002C521D"/>
    <w:rsid w:val="002D42C8"/>
    <w:rsid w:val="002D4953"/>
    <w:rsid w:val="002D4D04"/>
    <w:rsid w:val="002E35B7"/>
    <w:rsid w:val="002E394D"/>
    <w:rsid w:val="002E726D"/>
    <w:rsid w:val="002F3F61"/>
    <w:rsid w:val="00303EA2"/>
    <w:rsid w:val="00304F4E"/>
    <w:rsid w:val="00305708"/>
    <w:rsid w:val="00305BF8"/>
    <w:rsid w:val="00310BA5"/>
    <w:rsid w:val="00317CD8"/>
    <w:rsid w:val="00320E83"/>
    <w:rsid w:val="00321002"/>
    <w:rsid w:val="00322F14"/>
    <w:rsid w:val="003300DD"/>
    <w:rsid w:val="00333485"/>
    <w:rsid w:val="0033609D"/>
    <w:rsid w:val="003530D5"/>
    <w:rsid w:val="00354959"/>
    <w:rsid w:val="003553D5"/>
    <w:rsid w:val="003615FB"/>
    <w:rsid w:val="0036725E"/>
    <w:rsid w:val="00367A00"/>
    <w:rsid w:val="003700B8"/>
    <w:rsid w:val="003708A7"/>
    <w:rsid w:val="003731D4"/>
    <w:rsid w:val="0037436E"/>
    <w:rsid w:val="00375754"/>
    <w:rsid w:val="00382653"/>
    <w:rsid w:val="00382EF8"/>
    <w:rsid w:val="00382FA9"/>
    <w:rsid w:val="0038597B"/>
    <w:rsid w:val="00386014"/>
    <w:rsid w:val="00386DA0"/>
    <w:rsid w:val="003915BC"/>
    <w:rsid w:val="00394361"/>
    <w:rsid w:val="003A0401"/>
    <w:rsid w:val="003A0F8F"/>
    <w:rsid w:val="003A2190"/>
    <w:rsid w:val="003A28CE"/>
    <w:rsid w:val="003B0700"/>
    <w:rsid w:val="003B1F88"/>
    <w:rsid w:val="003B4ACE"/>
    <w:rsid w:val="003B6202"/>
    <w:rsid w:val="003B72D8"/>
    <w:rsid w:val="003C171C"/>
    <w:rsid w:val="003C66D9"/>
    <w:rsid w:val="003D1A8E"/>
    <w:rsid w:val="003D357B"/>
    <w:rsid w:val="003D4761"/>
    <w:rsid w:val="003D749E"/>
    <w:rsid w:val="003D7A29"/>
    <w:rsid w:val="003E0A05"/>
    <w:rsid w:val="003E288D"/>
    <w:rsid w:val="003E4BA1"/>
    <w:rsid w:val="003E5D58"/>
    <w:rsid w:val="003E7B7F"/>
    <w:rsid w:val="003F20A4"/>
    <w:rsid w:val="003F350F"/>
    <w:rsid w:val="003F7AC1"/>
    <w:rsid w:val="004017A0"/>
    <w:rsid w:val="00402D08"/>
    <w:rsid w:val="00406759"/>
    <w:rsid w:val="00412D93"/>
    <w:rsid w:val="00415025"/>
    <w:rsid w:val="00421FC2"/>
    <w:rsid w:val="00425CDE"/>
    <w:rsid w:val="00427CD8"/>
    <w:rsid w:val="0043189C"/>
    <w:rsid w:val="004324CF"/>
    <w:rsid w:val="00433219"/>
    <w:rsid w:val="0044345F"/>
    <w:rsid w:val="004447F4"/>
    <w:rsid w:val="004506FA"/>
    <w:rsid w:val="00451F55"/>
    <w:rsid w:val="00452143"/>
    <w:rsid w:val="00455BB3"/>
    <w:rsid w:val="004571A2"/>
    <w:rsid w:val="00457742"/>
    <w:rsid w:val="00460522"/>
    <w:rsid w:val="00465F7A"/>
    <w:rsid w:val="0046698F"/>
    <w:rsid w:val="00471527"/>
    <w:rsid w:val="00472C8D"/>
    <w:rsid w:val="0047665C"/>
    <w:rsid w:val="0047672B"/>
    <w:rsid w:val="0048032D"/>
    <w:rsid w:val="00481194"/>
    <w:rsid w:val="00490209"/>
    <w:rsid w:val="00490F63"/>
    <w:rsid w:val="00492228"/>
    <w:rsid w:val="00495CD5"/>
    <w:rsid w:val="00496F1D"/>
    <w:rsid w:val="004A343C"/>
    <w:rsid w:val="004A73A0"/>
    <w:rsid w:val="004B730B"/>
    <w:rsid w:val="004C22EA"/>
    <w:rsid w:val="004C29C0"/>
    <w:rsid w:val="004C2D0C"/>
    <w:rsid w:val="004C3E8C"/>
    <w:rsid w:val="004D03AC"/>
    <w:rsid w:val="004D1FAB"/>
    <w:rsid w:val="004D23C9"/>
    <w:rsid w:val="004D2433"/>
    <w:rsid w:val="004D72EA"/>
    <w:rsid w:val="004D7715"/>
    <w:rsid w:val="004D7E94"/>
    <w:rsid w:val="004E0A94"/>
    <w:rsid w:val="004E0AE4"/>
    <w:rsid w:val="004E19F9"/>
    <w:rsid w:val="004E39D3"/>
    <w:rsid w:val="004E482A"/>
    <w:rsid w:val="004E723E"/>
    <w:rsid w:val="00503FFC"/>
    <w:rsid w:val="005043A8"/>
    <w:rsid w:val="00507911"/>
    <w:rsid w:val="005103F7"/>
    <w:rsid w:val="00511687"/>
    <w:rsid w:val="0051305E"/>
    <w:rsid w:val="00513782"/>
    <w:rsid w:val="00514082"/>
    <w:rsid w:val="00515466"/>
    <w:rsid w:val="005205C9"/>
    <w:rsid w:val="00520DE3"/>
    <w:rsid w:val="005260D9"/>
    <w:rsid w:val="00531756"/>
    <w:rsid w:val="00533C77"/>
    <w:rsid w:val="0053607F"/>
    <w:rsid w:val="00540A29"/>
    <w:rsid w:val="00550500"/>
    <w:rsid w:val="00563C99"/>
    <w:rsid w:val="00564D30"/>
    <w:rsid w:val="0057002F"/>
    <w:rsid w:val="0057239F"/>
    <w:rsid w:val="00573C03"/>
    <w:rsid w:val="00575812"/>
    <w:rsid w:val="005800A1"/>
    <w:rsid w:val="0058298B"/>
    <w:rsid w:val="005869B9"/>
    <w:rsid w:val="005937F3"/>
    <w:rsid w:val="005A1392"/>
    <w:rsid w:val="005A2FB8"/>
    <w:rsid w:val="005A30A3"/>
    <w:rsid w:val="005A4B1D"/>
    <w:rsid w:val="005A6D19"/>
    <w:rsid w:val="005A6EE8"/>
    <w:rsid w:val="005B273A"/>
    <w:rsid w:val="005C75DF"/>
    <w:rsid w:val="005C7B34"/>
    <w:rsid w:val="005D47D0"/>
    <w:rsid w:val="005D6E0D"/>
    <w:rsid w:val="005D6F3E"/>
    <w:rsid w:val="005D7FB1"/>
    <w:rsid w:val="00603B92"/>
    <w:rsid w:val="00611859"/>
    <w:rsid w:val="006141A7"/>
    <w:rsid w:val="00615004"/>
    <w:rsid w:val="006161D9"/>
    <w:rsid w:val="00624D8B"/>
    <w:rsid w:val="00635517"/>
    <w:rsid w:val="00637C17"/>
    <w:rsid w:val="00641F9E"/>
    <w:rsid w:val="006422AE"/>
    <w:rsid w:val="00644C83"/>
    <w:rsid w:val="006507F9"/>
    <w:rsid w:val="00652532"/>
    <w:rsid w:val="00657206"/>
    <w:rsid w:val="006617DB"/>
    <w:rsid w:val="006637E2"/>
    <w:rsid w:val="006673B3"/>
    <w:rsid w:val="006720AD"/>
    <w:rsid w:val="0067447D"/>
    <w:rsid w:val="00675F13"/>
    <w:rsid w:val="00680925"/>
    <w:rsid w:val="00683282"/>
    <w:rsid w:val="0068515E"/>
    <w:rsid w:val="00687688"/>
    <w:rsid w:val="006921E9"/>
    <w:rsid w:val="006A0CCA"/>
    <w:rsid w:val="006A21F4"/>
    <w:rsid w:val="006B00E8"/>
    <w:rsid w:val="006B0F35"/>
    <w:rsid w:val="006B22C7"/>
    <w:rsid w:val="006B287C"/>
    <w:rsid w:val="006B7B83"/>
    <w:rsid w:val="006C085B"/>
    <w:rsid w:val="006C5557"/>
    <w:rsid w:val="006C6431"/>
    <w:rsid w:val="006C7316"/>
    <w:rsid w:val="006C75D9"/>
    <w:rsid w:val="006D0024"/>
    <w:rsid w:val="006D0241"/>
    <w:rsid w:val="006E5C36"/>
    <w:rsid w:val="006F3E2F"/>
    <w:rsid w:val="006F3FAF"/>
    <w:rsid w:val="006F6F16"/>
    <w:rsid w:val="007069D5"/>
    <w:rsid w:val="007074DE"/>
    <w:rsid w:val="00712CEF"/>
    <w:rsid w:val="00712D49"/>
    <w:rsid w:val="00713FE2"/>
    <w:rsid w:val="0071690F"/>
    <w:rsid w:val="00716DA9"/>
    <w:rsid w:val="00722424"/>
    <w:rsid w:val="00723937"/>
    <w:rsid w:val="00723B5D"/>
    <w:rsid w:val="007240EE"/>
    <w:rsid w:val="007246A9"/>
    <w:rsid w:val="00725E0C"/>
    <w:rsid w:val="00731262"/>
    <w:rsid w:val="00737168"/>
    <w:rsid w:val="0074118B"/>
    <w:rsid w:val="00742C78"/>
    <w:rsid w:val="00743C52"/>
    <w:rsid w:val="00752E4A"/>
    <w:rsid w:val="007530E3"/>
    <w:rsid w:val="00754CBD"/>
    <w:rsid w:val="00754DF1"/>
    <w:rsid w:val="00756491"/>
    <w:rsid w:val="007645DC"/>
    <w:rsid w:val="00764D09"/>
    <w:rsid w:val="00765873"/>
    <w:rsid w:val="00765D3A"/>
    <w:rsid w:val="00771AC6"/>
    <w:rsid w:val="00774C78"/>
    <w:rsid w:val="00782058"/>
    <w:rsid w:val="00782721"/>
    <w:rsid w:val="007847D1"/>
    <w:rsid w:val="0079045D"/>
    <w:rsid w:val="00793CA0"/>
    <w:rsid w:val="00793E7E"/>
    <w:rsid w:val="00795890"/>
    <w:rsid w:val="00795ED7"/>
    <w:rsid w:val="007A06D4"/>
    <w:rsid w:val="007A225B"/>
    <w:rsid w:val="007A4A7C"/>
    <w:rsid w:val="007A6DF1"/>
    <w:rsid w:val="007B3565"/>
    <w:rsid w:val="007B3917"/>
    <w:rsid w:val="007B4884"/>
    <w:rsid w:val="007B7484"/>
    <w:rsid w:val="007C0E3D"/>
    <w:rsid w:val="007C1E23"/>
    <w:rsid w:val="007C5D1B"/>
    <w:rsid w:val="007D058E"/>
    <w:rsid w:val="007D4E98"/>
    <w:rsid w:val="007D7588"/>
    <w:rsid w:val="007E02CC"/>
    <w:rsid w:val="007E3C7C"/>
    <w:rsid w:val="007F345A"/>
    <w:rsid w:val="007F4B9A"/>
    <w:rsid w:val="007F7AAF"/>
    <w:rsid w:val="008000F4"/>
    <w:rsid w:val="00800A7B"/>
    <w:rsid w:val="0080318E"/>
    <w:rsid w:val="00814DB3"/>
    <w:rsid w:val="008175F6"/>
    <w:rsid w:val="00822161"/>
    <w:rsid w:val="008256D2"/>
    <w:rsid w:val="008277CE"/>
    <w:rsid w:val="00831D9A"/>
    <w:rsid w:val="00832453"/>
    <w:rsid w:val="00841B84"/>
    <w:rsid w:val="00842636"/>
    <w:rsid w:val="008463E6"/>
    <w:rsid w:val="00852B3F"/>
    <w:rsid w:val="008534F3"/>
    <w:rsid w:val="008566B7"/>
    <w:rsid w:val="00856898"/>
    <w:rsid w:val="008574BB"/>
    <w:rsid w:val="00861015"/>
    <w:rsid w:val="00862023"/>
    <w:rsid w:val="00864850"/>
    <w:rsid w:val="00864903"/>
    <w:rsid w:val="00865F03"/>
    <w:rsid w:val="00865F97"/>
    <w:rsid w:val="00870419"/>
    <w:rsid w:val="008711AB"/>
    <w:rsid w:val="0087746A"/>
    <w:rsid w:val="00886104"/>
    <w:rsid w:val="00892BC5"/>
    <w:rsid w:val="0089615A"/>
    <w:rsid w:val="008A10BB"/>
    <w:rsid w:val="008A2139"/>
    <w:rsid w:val="008A31CF"/>
    <w:rsid w:val="008A4783"/>
    <w:rsid w:val="008A799C"/>
    <w:rsid w:val="008B0D2A"/>
    <w:rsid w:val="008B3BA5"/>
    <w:rsid w:val="008B57D1"/>
    <w:rsid w:val="008B5BEF"/>
    <w:rsid w:val="008C147E"/>
    <w:rsid w:val="008C38B2"/>
    <w:rsid w:val="008C5066"/>
    <w:rsid w:val="008C72A8"/>
    <w:rsid w:val="008D02F0"/>
    <w:rsid w:val="008D5D71"/>
    <w:rsid w:val="008D7DF3"/>
    <w:rsid w:val="008E421D"/>
    <w:rsid w:val="008E6B25"/>
    <w:rsid w:val="008E6E5E"/>
    <w:rsid w:val="008F151D"/>
    <w:rsid w:val="008F50FC"/>
    <w:rsid w:val="008F5A83"/>
    <w:rsid w:val="008F615E"/>
    <w:rsid w:val="0090057D"/>
    <w:rsid w:val="009005EB"/>
    <w:rsid w:val="00902322"/>
    <w:rsid w:val="009036C4"/>
    <w:rsid w:val="00904C06"/>
    <w:rsid w:val="009075FE"/>
    <w:rsid w:val="009111A6"/>
    <w:rsid w:val="00914E85"/>
    <w:rsid w:val="00915F4A"/>
    <w:rsid w:val="0093619F"/>
    <w:rsid w:val="0093773C"/>
    <w:rsid w:val="009414BF"/>
    <w:rsid w:val="00944E83"/>
    <w:rsid w:val="009476BA"/>
    <w:rsid w:val="0095527B"/>
    <w:rsid w:val="00956336"/>
    <w:rsid w:val="00962DA1"/>
    <w:rsid w:val="009669D5"/>
    <w:rsid w:val="00982045"/>
    <w:rsid w:val="0098282D"/>
    <w:rsid w:val="00985897"/>
    <w:rsid w:val="00987100"/>
    <w:rsid w:val="00995666"/>
    <w:rsid w:val="009959DD"/>
    <w:rsid w:val="009A1796"/>
    <w:rsid w:val="009A2415"/>
    <w:rsid w:val="009A64EC"/>
    <w:rsid w:val="009B0D6A"/>
    <w:rsid w:val="009B6619"/>
    <w:rsid w:val="009C526B"/>
    <w:rsid w:val="009C67F4"/>
    <w:rsid w:val="009D1260"/>
    <w:rsid w:val="009D5D95"/>
    <w:rsid w:val="009D7DD4"/>
    <w:rsid w:val="009E0CB3"/>
    <w:rsid w:val="009E0D0F"/>
    <w:rsid w:val="009E410F"/>
    <w:rsid w:val="009E77B7"/>
    <w:rsid w:val="009F0BA0"/>
    <w:rsid w:val="009F7B75"/>
    <w:rsid w:val="00A01C57"/>
    <w:rsid w:val="00A02B08"/>
    <w:rsid w:val="00A0326E"/>
    <w:rsid w:val="00A03E6F"/>
    <w:rsid w:val="00A07875"/>
    <w:rsid w:val="00A14456"/>
    <w:rsid w:val="00A1500F"/>
    <w:rsid w:val="00A15243"/>
    <w:rsid w:val="00A236E6"/>
    <w:rsid w:val="00A2381B"/>
    <w:rsid w:val="00A2654C"/>
    <w:rsid w:val="00A27488"/>
    <w:rsid w:val="00A3150D"/>
    <w:rsid w:val="00A32E84"/>
    <w:rsid w:val="00A339B1"/>
    <w:rsid w:val="00A362D2"/>
    <w:rsid w:val="00A3679D"/>
    <w:rsid w:val="00A37B19"/>
    <w:rsid w:val="00A501FB"/>
    <w:rsid w:val="00A6230C"/>
    <w:rsid w:val="00A62730"/>
    <w:rsid w:val="00A62DEF"/>
    <w:rsid w:val="00A645D3"/>
    <w:rsid w:val="00A728AA"/>
    <w:rsid w:val="00A752EE"/>
    <w:rsid w:val="00A75473"/>
    <w:rsid w:val="00A75CCF"/>
    <w:rsid w:val="00A853CF"/>
    <w:rsid w:val="00A8739D"/>
    <w:rsid w:val="00A93E02"/>
    <w:rsid w:val="00A947E6"/>
    <w:rsid w:val="00A9491B"/>
    <w:rsid w:val="00A94C54"/>
    <w:rsid w:val="00A96820"/>
    <w:rsid w:val="00AA45D3"/>
    <w:rsid w:val="00AA4611"/>
    <w:rsid w:val="00AA537E"/>
    <w:rsid w:val="00AA632E"/>
    <w:rsid w:val="00AA6ADA"/>
    <w:rsid w:val="00AA7CD0"/>
    <w:rsid w:val="00AB08CD"/>
    <w:rsid w:val="00AB3E94"/>
    <w:rsid w:val="00AB48F9"/>
    <w:rsid w:val="00AB5FFA"/>
    <w:rsid w:val="00AD1C75"/>
    <w:rsid w:val="00AD2305"/>
    <w:rsid w:val="00AD5A5D"/>
    <w:rsid w:val="00AD73E3"/>
    <w:rsid w:val="00ADD885"/>
    <w:rsid w:val="00AE078C"/>
    <w:rsid w:val="00AE3A08"/>
    <w:rsid w:val="00AE69F5"/>
    <w:rsid w:val="00AE7424"/>
    <w:rsid w:val="00AF04B1"/>
    <w:rsid w:val="00AF3204"/>
    <w:rsid w:val="00AF3FCF"/>
    <w:rsid w:val="00AF7063"/>
    <w:rsid w:val="00AF7C91"/>
    <w:rsid w:val="00B04D02"/>
    <w:rsid w:val="00B10081"/>
    <w:rsid w:val="00B11482"/>
    <w:rsid w:val="00B140C1"/>
    <w:rsid w:val="00B169B9"/>
    <w:rsid w:val="00B16ADA"/>
    <w:rsid w:val="00B17BBA"/>
    <w:rsid w:val="00B248B1"/>
    <w:rsid w:val="00B37643"/>
    <w:rsid w:val="00B543D2"/>
    <w:rsid w:val="00B563C9"/>
    <w:rsid w:val="00B56C80"/>
    <w:rsid w:val="00B57320"/>
    <w:rsid w:val="00B61E04"/>
    <w:rsid w:val="00B63DBC"/>
    <w:rsid w:val="00B657E2"/>
    <w:rsid w:val="00B73B4A"/>
    <w:rsid w:val="00B80902"/>
    <w:rsid w:val="00B85052"/>
    <w:rsid w:val="00B92215"/>
    <w:rsid w:val="00B9424A"/>
    <w:rsid w:val="00B95F7D"/>
    <w:rsid w:val="00BA107A"/>
    <w:rsid w:val="00BA5D19"/>
    <w:rsid w:val="00BA6207"/>
    <w:rsid w:val="00BA6253"/>
    <w:rsid w:val="00BB0A9B"/>
    <w:rsid w:val="00BB1559"/>
    <w:rsid w:val="00BB6060"/>
    <w:rsid w:val="00BC2F2F"/>
    <w:rsid w:val="00BC3687"/>
    <w:rsid w:val="00BC3839"/>
    <w:rsid w:val="00BC5D6A"/>
    <w:rsid w:val="00BC64A3"/>
    <w:rsid w:val="00BD17AC"/>
    <w:rsid w:val="00BD1CBA"/>
    <w:rsid w:val="00BF5BEA"/>
    <w:rsid w:val="00C0227B"/>
    <w:rsid w:val="00C03977"/>
    <w:rsid w:val="00C05EB8"/>
    <w:rsid w:val="00C064AB"/>
    <w:rsid w:val="00C10635"/>
    <w:rsid w:val="00C15C14"/>
    <w:rsid w:val="00C15E68"/>
    <w:rsid w:val="00C200F6"/>
    <w:rsid w:val="00C224B9"/>
    <w:rsid w:val="00C26B41"/>
    <w:rsid w:val="00C33C46"/>
    <w:rsid w:val="00C367CA"/>
    <w:rsid w:val="00C47CEA"/>
    <w:rsid w:val="00C519F3"/>
    <w:rsid w:val="00C52729"/>
    <w:rsid w:val="00C52B84"/>
    <w:rsid w:val="00C52D62"/>
    <w:rsid w:val="00C558C2"/>
    <w:rsid w:val="00C65899"/>
    <w:rsid w:val="00C70288"/>
    <w:rsid w:val="00C705C4"/>
    <w:rsid w:val="00C72AC4"/>
    <w:rsid w:val="00C75087"/>
    <w:rsid w:val="00C76035"/>
    <w:rsid w:val="00C764F4"/>
    <w:rsid w:val="00C8220C"/>
    <w:rsid w:val="00C922C8"/>
    <w:rsid w:val="00CA1B5D"/>
    <w:rsid w:val="00CA4F11"/>
    <w:rsid w:val="00CB4320"/>
    <w:rsid w:val="00CB6E9C"/>
    <w:rsid w:val="00CC0DE8"/>
    <w:rsid w:val="00CE153F"/>
    <w:rsid w:val="00CE1E3B"/>
    <w:rsid w:val="00CE3F07"/>
    <w:rsid w:val="00CE5D9D"/>
    <w:rsid w:val="00CE607F"/>
    <w:rsid w:val="00CF4522"/>
    <w:rsid w:val="00CF6943"/>
    <w:rsid w:val="00D03079"/>
    <w:rsid w:val="00D039B7"/>
    <w:rsid w:val="00D10C19"/>
    <w:rsid w:val="00D138F1"/>
    <w:rsid w:val="00D178B8"/>
    <w:rsid w:val="00D23DE9"/>
    <w:rsid w:val="00D248C1"/>
    <w:rsid w:val="00D327BD"/>
    <w:rsid w:val="00D33B86"/>
    <w:rsid w:val="00D362A8"/>
    <w:rsid w:val="00D36AC1"/>
    <w:rsid w:val="00D419F2"/>
    <w:rsid w:val="00D41BA0"/>
    <w:rsid w:val="00D507E3"/>
    <w:rsid w:val="00D51939"/>
    <w:rsid w:val="00D624BC"/>
    <w:rsid w:val="00D7039B"/>
    <w:rsid w:val="00D77A2A"/>
    <w:rsid w:val="00D80298"/>
    <w:rsid w:val="00D80375"/>
    <w:rsid w:val="00D80786"/>
    <w:rsid w:val="00D8502D"/>
    <w:rsid w:val="00D948A4"/>
    <w:rsid w:val="00D94930"/>
    <w:rsid w:val="00DA71E5"/>
    <w:rsid w:val="00DC1B85"/>
    <w:rsid w:val="00DC2EE1"/>
    <w:rsid w:val="00DD1244"/>
    <w:rsid w:val="00DD159D"/>
    <w:rsid w:val="00DD4C2D"/>
    <w:rsid w:val="00DE0642"/>
    <w:rsid w:val="00DE35E3"/>
    <w:rsid w:val="00DE4801"/>
    <w:rsid w:val="00DF0026"/>
    <w:rsid w:val="00DF08FA"/>
    <w:rsid w:val="00DF3B71"/>
    <w:rsid w:val="00DF6702"/>
    <w:rsid w:val="00DF6D79"/>
    <w:rsid w:val="00E042F7"/>
    <w:rsid w:val="00E04530"/>
    <w:rsid w:val="00E04750"/>
    <w:rsid w:val="00E04875"/>
    <w:rsid w:val="00E04F51"/>
    <w:rsid w:val="00E04F77"/>
    <w:rsid w:val="00E06E66"/>
    <w:rsid w:val="00E07314"/>
    <w:rsid w:val="00E07535"/>
    <w:rsid w:val="00E12263"/>
    <w:rsid w:val="00E132A7"/>
    <w:rsid w:val="00E14C0D"/>
    <w:rsid w:val="00E15387"/>
    <w:rsid w:val="00E20514"/>
    <w:rsid w:val="00E238D3"/>
    <w:rsid w:val="00E23A11"/>
    <w:rsid w:val="00E250A7"/>
    <w:rsid w:val="00E2538B"/>
    <w:rsid w:val="00E30DA2"/>
    <w:rsid w:val="00E312C0"/>
    <w:rsid w:val="00E340C4"/>
    <w:rsid w:val="00E34AAD"/>
    <w:rsid w:val="00E43FCF"/>
    <w:rsid w:val="00E44B9E"/>
    <w:rsid w:val="00E510A4"/>
    <w:rsid w:val="00E5224D"/>
    <w:rsid w:val="00E528EC"/>
    <w:rsid w:val="00E553C4"/>
    <w:rsid w:val="00E5635C"/>
    <w:rsid w:val="00E57DFB"/>
    <w:rsid w:val="00E60A7E"/>
    <w:rsid w:val="00E62675"/>
    <w:rsid w:val="00E7201F"/>
    <w:rsid w:val="00E746D5"/>
    <w:rsid w:val="00E75A0A"/>
    <w:rsid w:val="00E7636C"/>
    <w:rsid w:val="00E81C0D"/>
    <w:rsid w:val="00E85718"/>
    <w:rsid w:val="00E928CD"/>
    <w:rsid w:val="00E968C0"/>
    <w:rsid w:val="00E97B92"/>
    <w:rsid w:val="00EA6C78"/>
    <w:rsid w:val="00EA7F39"/>
    <w:rsid w:val="00EB1194"/>
    <w:rsid w:val="00EB3A40"/>
    <w:rsid w:val="00EB3F44"/>
    <w:rsid w:val="00EB5AF5"/>
    <w:rsid w:val="00EB6519"/>
    <w:rsid w:val="00EB72AA"/>
    <w:rsid w:val="00EB75FE"/>
    <w:rsid w:val="00EC5E77"/>
    <w:rsid w:val="00EC6B28"/>
    <w:rsid w:val="00ED1260"/>
    <w:rsid w:val="00ED2643"/>
    <w:rsid w:val="00ED3AC5"/>
    <w:rsid w:val="00ED445E"/>
    <w:rsid w:val="00EE0F1C"/>
    <w:rsid w:val="00EE2361"/>
    <w:rsid w:val="00EE29F5"/>
    <w:rsid w:val="00EE4D59"/>
    <w:rsid w:val="00EE6D65"/>
    <w:rsid w:val="00EE70BE"/>
    <w:rsid w:val="00EE7198"/>
    <w:rsid w:val="00EF2180"/>
    <w:rsid w:val="00F00598"/>
    <w:rsid w:val="00F00FCC"/>
    <w:rsid w:val="00F01A87"/>
    <w:rsid w:val="00F0350A"/>
    <w:rsid w:val="00F10F3E"/>
    <w:rsid w:val="00F123BB"/>
    <w:rsid w:val="00F13CA6"/>
    <w:rsid w:val="00F15055"/>
    <w:rsid w:val="00F22627"/>
    <w:rsid w:val="00F23B6C"/>
    <w:rsid w:val="00F304EA"/>
    <w:rsid w:val="00F304FB"/>
    <w:rsid w:val="00F30BE9"/>
    <w:rsid w:val="00F30D5B"/>
    <w:rsid w:val="00F3111C"/>
    <w:rsid w:val="00F319DD"/>
    <w:rsid w:val="00F326C6"/>
    <w:rsid w:val="00F331C1"/>
    <w:rsid w:val="00F35D88"/>
    <w:rsid w:val="00F35DE6"/>
    <w:rsid w:val="00F37B04"/>
    <w:rsid w:val="00F42C87"/>
    <w:rsid w:val="00F47093"/>
    <w:rsid w:val="00F62292"/>
    <w:rsid w:val="00F62ECD"/>
    <w:rsid w:val="00F65806"/>
    <w:rsid w:val="00F704CE"/>
    <w:rsid w:val="00F7580F"/>
    <w:rsid w:val="00F76A8D"/>
    <w:rsid w:val="00F84B08"/>
    <w:rsid w:val="00F85FA6"/>
    <w:rsid w:val="00F93AD9"/>
    <w:rsid w:val="00FA0D86"/>
    <w:rsid w:val="00FA1205"/>
    <w:rsid w:val="00FA5DB5"/>
    <w:rsid w:val="00FB02F2"/>
    <w:rsid w:val="00FB21DE"/>
    <w:rsid w:val="00FB3950"/>
    <w:rsid w:val="00FB3E12"/>
    <w:rsid w:val="00FC053A"/>
    <w:rsid w:val="00FC0D57"/>
    <w:rsid w:val="00FC2BE9"/>
    <w:rsid w:val="00FC4455"/>
    <w:rsid w:val="00FC5B00"/>
    <w:rsid w:val="00FC7A02"/>
    <w:rsid w:val="00FD1AAA"/>
    <w:rsid w:val="00FD3EF2"/>
    <w:rsid w:val="00FE3BFC"/>
    <w:rsid w:val="00FE5005"/>
    <w:rsid w:val="00FE6E24"/>
    <w:rsid w:val="00FF4566"/>
    <w:rsid w:val="00FF6C9E"/>
    <w:rsid w:val="00FF794F"/>
    <w:rsid w:val="015BE1D2"/>
    <w:rsid w:val="03B175FA"/>
    <w:rsid w:val="04177ED6"/>
    <w:rsid w:val="055CBABA"/>
    <w:rsid w:val="091FB852"/>
    <w:rsid w:val="09ED9FCB"/>
    <w:rsid w:val="0C780060"/>
    <w:rsid w:val="0CAB40FE"/>
    <w:rsid w:val="0CFA7867"/>
    <w:rsid w:val="0E88CCF1"/>
    <w:rsid w:val="0E90047A"/>
    <w:rsid w:val="0E92CAFF"/>
    <w:rsid w:val="0EFC70CD"/>
    <w:rsid w:val="11438E3B"/>
    <w:rsid w:val="13F9C310"/>
    <w:rsid w:val="161D08D8"/>
    <w:rsid w:val="1837A6A8"/>
    <w:rsid w:val="1921C2F5"/>
    <w:rsid w:val="1A6CC3BB"/>
    <w:rsid w:val="1DAB3DAF"/>
    <w:rsid w:val="1ECA55AC"/>
    <w:rsid w:val="21320938"/>
    <w:rsid w:val="22566EEA"/>
    <w:rsid w:val="2372140F"/>
    <w:rsid w:val="2417AB75"/>
    <w:rsid w:val="27B14953"/>
    <w:rsid w:val="2ECCC289"/>
    <w:rsid w:val="2EEF2BBE"/>
    <w:rsid w:val="324455FD"/>
    <w:rsid w:val="3522A670"/>
    <w:rsid w:val="35BDD24A"/>
    <w:rsid w:val="37FE06AF"/>
    <w:rsid w:val="3938DFDB"/>
    <w:rsid w:val="39D0289A"/>
    <w:rsid w:val="3ACED22F"/>
    <w:rsid w:val="3B1340E0"/>
    <w:rsid w:val="3BC5C51B"/>
    <w:rsid w:val="3E087855"/>
    <w:rsid w:val="41AA849D"/>
    <w:rsid w:val="44A55818"/>
    <w:rsid w:val="4501D067"/>
    <w:rsid w:val="456513AE"/>
    <w:rsid w:val="4572B3AD"/>
    <w:rsid w:val="4C091474"/>
    <w:rsid w:val="4D119E1A"/>
    <w:rsid w:val="4D274CD9"/>
    <w:rsid w:val="4F274D79"/>
    <w:rsid w:val="50E79618"/>
    <w:rsid w:val="5218A942"/>
    <w:rsid w:val="5386D521"/>
    <w:rsid w:val="53B52B68"/>
    <w:rsid w:val="540CBEB5"/>
    <w:rsid w:val="55086FE5"/>
    <w:rsid w:val="58D3D7E3"/>
    <w:rsid w:val="5A6B38A9"/>
    <w:rsid w:val="5D075178"/>
    <w:rsid w:val="5DB3806F"/>
    <w:rsid w:val="5E0CDD63"/>
    <w:rsid w:val="5ED02D26"/>
    <w:rsid w:val="5FDE09C0"/>
    <w:rsid w:val="60B0D755"/>
    <w:rsid w:val="6219D346"/>
    <w:rsid w:val="63599739"/>
    <w:rsid w:val="635A22BF"/>
    <w:rsid w:val="63F46CB8"/>
    <w:rsid w:val="6590C87F"/>
    <w:rsid w:val="659D038D"/>
    <w:rsid w:val="65C9B1EA"/>
    <w:rsid w:val="68CC4474"/>
    <w:rsid w:val="692BC0AC"/>
    <w:rsid w:val="6A11F921"/>
    <w:rsid w:val="6A82C170"/>
    <w:rsid w:val="6CCA6DD3"/>
    <w:rsid w:val="6D8270F0"/>
    <w:rsid w:val="6DEB2CDB"/>
    <w:rsid w:val="72D3BF57"/>
    <w:rsid w:val="7390B1C3"/>
    <w:rsid w:val="743E49FC"/>
    <w:rsid w:val="74A4D1AA"/>
    <w:rsid w:val="74AAE8DD"/>
    <w:rsid w:val="752C9B83"/>
    <w:rsid w:val="753656A0"/>
    <w:rsid w:val="77DB08E9"/>
    <w:rsid w:val="780177BE"/>
    <w:rsid w:val="792D3793"/>
    <w:rsid w:val="79FAD10A"/>
    <w:rsid w:val="7A83EBF5"/>
    <w:rsid w:val="7AA25DBD"/>
    <w:rsid w:val="7D49B85C"/>
    <w:rsid w:val="7E8633CA"/>
    <w:rsid w:val="7F76399D"/>
    <w:rsid w:val="7FF610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5FC649"/>
  <w14:defaultImageDpi w14:val="32767"/>
  <w15:docId w15:val="{43FAFD96-BAD4-41D4-8645-3568BA52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3923"/>
    <w:rPr>
      <w:lang w:val="en-CA" w:eastAsia="ko-KR"/>
    </w:rPr>
  </w:style>
  <w:style w:type="paragraph" w:styleId="Heading1">
    <w:name w:val="heading 1"/>
    <w:basedOn w:val="Normal"/>
    <w:next w:val="Heading2"/>
    <w:qFormat/>
    <w:pPr>
      <w:keepNext/>
      <w:pageBreakBefore/>
      <w:numPr>
        <w:numId w:val="6"/>
      </w:numPr>
      <w:spacing w:before="196"/>
      <w:outlineLvl w:val="0"/>
    </w:pPr>
    <w:rPr>
      <w:rFonts w:ascii="Arial" w:hAnsi="Arial"/>
      <w:b/>
      <w:caps/>
      <w:kern w:val="28"/>
      <w:sz w:val="24"/>
    </w:rPr>
  </w:style>
  <w:style w:type="paragraph" w:styleId="Heading2">
    <w:name w:val="heading 2"/>
    <w:basedOn w:val="Normal"/>
    <w:next w:val="Heading3"/>
    <w:qFormat/>
    <w:pPr>
      <w:keepNext/>
      <w:numPr>
        <w:ilvl w:val="1"/>
        <w:numId w:val="7"/>
      </w:numPr>
      <w:spacing w:before="429" w:after="72"/>
      <w:ind w:left="720"/>
      <w:outlineLvl w:val="1"/>
    </w:pPr>
    <w:rPr>
      <w:rFonts w:ascii="Arial" w:hAnsi="Arial"/>
      <w:b/>
      <w:sz w:val="24"/>
    </w:rPr>
  </w:style>
  <w:style w:type="paragraph" w:styleId="Heading3">
    <w:name w:val="heading 3"/>
    <w:basedOn w:val="Normal"/>
    <w:next w:val="F8Indent12"/>
    <w:qFormat/>
    <w:pPr>
      <w:keepNext/>
      <w:numPr>
        <w:ilvl w:val="2"/>
        <w:numId w:val="8"/>
      </w:numPr>
      <w:spacing w:before="271" w:after="72"/>
      <w:ind w:left="1440"/>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right" w:leader="dot" w:pos="9360"/>
      </w:tabs>
    </w:pPr>
  </w:style>
  <w:style w:type="paragraph" w:customStyle="1" w:styleId="FaxAddress">
    <w:name w:val="FaxAddress"/>
    <w:basedOn w:val="Normal"/>
    <w:pPr>
      <w:tabs>
        <w:tab w:val="left" w:pos="720"/>
        <w:tab w:val="left" w:pos="5040"/>
        <w:tab w:val="right" w:pos="9360"/>
      </w:tabs>
    </w:pPr>
    <w:rPr>
      <w:color w:val="000000"/>
      <w:sz w:val="16"/>
    </w:rPr>
  </w:style>
  <w:style w:type="paragraph" w:customStyle="1" w:styleId="FaxForm">
    <w:name w:val="FaxForm"/>
    <w:basedOn w:val="Normal"/>
    <w:pPr>
      <w:tabs>
        <w:tab w:val="left" w:pos="3600"/>
      </w:tabs>
      <w:spacing w:line="480" w:lineRule="auto"/>
    </w:pPr>
    <w:rPr>
      <w:color w:val="000000"/>
      <w:sz w:val="24"/>
    </w:rPr>
  </w:style>
  <w:style w:type="paragraph" w:customStyle="1" w:styleId="FigureHeading">
    <w:name w:val="Figure Heading"/>
    <w:basedOn w:val="F2BodyText"/>
    <w:next w:val="FigureY-Axis"/>
    <w:pPr>
      <w:keepNext/>
      <w:keepLines/>
      <w:spacing w:after="0"/>
      <w:ind w:left="1440"/>
    </w:pPr>
    <w:rPr>
      <w:rFonts w:ascii="Arial" w:hAnsi="Arial"/>
      <w:b/>
    </w:rPr>
  </w:style>
  <w:style w:type="paragraph" w:customStyle="1" w:styleId="F2BodyText">
    <w:name w:val="F2 Body Text"/>
    <w:pPr>
      <w:spacing w:before="196" w:after="72"/>
      <w:jc w:val="both"/>
    </w:pPr>
    <w:rPr>
      <w:color w:val="000000"/>
      <w:sz w:val="24"/>
    </w:rPr>
  </w:style>
  <w:style w:type="paragraph" w:customStyle="1" w:styleId="FigureY-Axis">
    <w:name w:val="Figure Y-Axis"/>
    <w:basedOn w:val="F2BodyText"/>
    <w:pPr>
      <w:spacing w:before="0" w:after="0"/>
      <w:ind w:left="1440"/>
    </w:pPr>
  </w:style>
  <w:style w:type="paragraph" w:customStyle="1" w:styleId="F5Bullet">
    <w:name w:val="F5 Bullet"/>
    <w:basedOn w:val="F2BodyText"/>
    <w:pPr>
      <w:numPr>
        <w:numId w:val="1"/>
      </w:numPr>
      <w:spacing w:before="72"/>
    </w:pPr>
  </w:style>
  <w:style w:type="paragraph" w:customStyle="1" w:styleId="F6Subpoint">
    <w:name w:val="F6 Subpoint"/>
    <w:basedOn w:val="F2BodyText"/>
    <w:pPr>
      <w:numPr>
        <w:numId w:val="4"/>
      </w:numPr>
      <w:spacing w:before="72"/>
      <w:ind w:left="2160" w:hanging="720"/>
    </w:pPr>
    <w:rPr>
      <w:color w:val="auto"/>
    </w:rPr>
  </w:style>
  <w:style w:type="paragraph" w:customStyle="1" w:styleId="F8Indent12">
    <w:name w:val="F8 Indent (1/2&quot;)"/>
    <w:basedOn w:val="F2BodyText"/>
    <w:pPr>
      <w:ind w:left="720"/>
    </w:pPr>
  </w:style>
  <w:style w:type="paragraph" w:customStyle="1" w:styleId="F11Heading">
    <w:name w:val="F11 Heading"/>
    <w:basedOn w:val="F12Subhead"/>
    <w:next w:val="F12Subhead"/>
    <w:pPr>
      <w:keepLines/>
      <w:spacing w:before="0" w:after="0"/>
      <w:jc w:val="center"/>
      <w:outlineLvl w:val="0"/>
    </w:pPr>
  </w:style>
  <w:style w:type="paragraph" w:customStyle="1" w:styleId="F12Subhead">
    <w:name w:val="F12 Subhead"/>
    <w:next w:val="F2BodyText"/>
    <w:pPr>
      <w:keepNext/>
      <w:spacing w:before="429" w:after="72"/>
      <w:outlineLvl w:val="1"/>
    </w:pPr>
    <w:rPr>
      <w:rFonts w:ascii="Arial" w:hAnsi="Arial"/>
      <w:b/>
      <w:sz w:val="24"/>
    </w:rPr>
  </w:style>
  <w:style w:type="paragraph" w:customStyle="1" w:styleId="LEKTitle">
    <w:name w:val="LEKTitle"/>
    <w:basedOn w:val="F2BodyText"/>
    <w:next w:val="F2BodyText"/>
    <w:pPr>
      <w:keepNext/>
      <w:keepLines/>
      <w:pBdr>
        <w:top w:val="thinThickSmallGap" w:sz="24" w:space="5" w:color="auto"/>
        <w:bottom w:val="single" w:sz="12" w:space="6" w:color="auto"/>
      </w:pBdr>
      <w:spacing w:before="72" w:after="196"/>
      <w:jc w:val="left"/>
    </w:pPr>
    <w:rPr>
      <w:i/>
      <w:sz w:val="36"/>
    </w:rPr>
  </w:style>
  <w:style w:type="paragraph" w:styleId="TOC2">
    <w:name w:val="toc 2"/>
    <w:basedOn w:val="Normal"/>
    <w:next w:val="Normal"/>
    <w:semiHidden/>
    <w:pPr>
      <w:tabs>
        <w:tab w:val="right" w:leader="dot" w:pos="9360"/>
      </w:tabs>
      <w:ind w:left="200"/>
    </w:pPr>
  </w:style>
  <w:style w:type="paragraph" w:styleId="TOC3">
    <w:name w:val="toc 3"/>
    <w:basedOn w:val="Normal"/>
    <w:next w:val="Normal"/>
    <w:semiHidden/>
    <w:pPr>
      <w:tabs>
        <w:tab w:val="right" w:leader="dot" w:pos="9360"/>
      </w:tabs>
      <w:ind w:left="400"/>
    </w:pPr>
  </w:style>
  <w:style w:type="paragraph" w:styleId="TOC4">
    <w:name w:val="toc 4"/>
    <w:basedOn w:val="Normal"/>
    <w:next w:val="Normal"/>
    <w:semiHidden/>
    <w:pPr>
      <w:tabs>
        <w:tab w:val="right" w:leader="dot" w:pos="9360"/>
      </w:tabs>
      <w:ind w:left="600"/>
    </w:pPr>
  </w:style>
  <w:style w:type="paragraph" w:styleId="TOC5">
    <w:name w:val="toc 5"/>
    <w:basedOn w:val="Normal"/>
    <w:next w:val="Normal"/>
    <w:semiHidden/>
    <w:pPr>
      <w:tabs>
        <w:tab w:val="right" w:leader="dot" w:pos="9360"/>
      </w:tabs>
      <w:ind w:left="800"/>
    </w:pPr>
  </w:style>
  <w:style w:type="paragraph" w:styleId="TOC6">
    <w:name w:val="toc 6"/>
    <w:basedOn w:val="Normal"/>
    <w:next w:val="Normal"/>
    <w:semiHidden/>
    <w:pPr>
      <w:tabs>
        <w:tab w:val="right" w:leader="dot" w:pos="9360"/>
      </w:tabs>
      <w:ind w:left="1000"/>
    </w:pPr>
  </w:style>
  <w:style w:type="paragraph" w:styleId="TOC7">
    <w:name w:val="toc 7"/>
    <w:basedOn w:val="Normal"/>
    <w:next w:val="Normal"/>
    <w:semiHidden/>
    <w:pPr>
      <w:tabs>
        <w:tab w:val="right" w:leader="dot" w:pos="9360"/>
      </w:tabs>
      <w:ind w:left="1200"/>
    </w:pPr>
  </w:style>
  <w:style w:type="paragraph" w:styleId="TOC8">
    <w:name w:val="toc 8"/>
    <w:basedOn w:val="Normal"/>
    <w:next w:val="Normal"/>
    <w:semiHidden/>
    <w:pPr>
      <w:tabs>
        <w:tab w:val="right" w:leader="dot" w:pos="9360"/>
      </w:tabs>
      <w:ind w:left="1400"/>
    </w:pPr>
  </w:style>
  <w:style w:type="paragraph" w:styleId="TOC9">
    <w:name w:val="toc 9"/>
    <w:basedOn w:val="Normal"/>
    <w:next w:val="Normal"/>
    <w:semiHidden/>
    <w:pPr>
      <w:tabs>
        <w:tab w:val="right" w:leader="dot" w:pos="9360"/>
      </w:tabs>
      <w:ind w:left="1600"/>
    </w:pPr>
  </w:style>
  <w:style w:type="character" w:styleId="CommentReference">
    <w:name w:val="annotation reference"/>
    <w:semiHidden/>
    <w:rsid w:val="005D6F3E"/>
    <w:rPr>
      <w:sz w:val="16"/>
      <w:szCs w:val="16"/>
    </w:rPr>
  </w:style>
  <w:style w:type="paragraph" w:customStyle="1" w:styleId="CF5Bullet">
    <w:name w:val="CF5 Bullet"/>
    <w:basedOn w:val="CF3BodySingle"/>
    <w:pPr>
      <w:numPr>
        <w:numId w:val="9"/>
      </w:numPr>
      <w:tabs>
        <w:tab w:val="left" w:pos="360"/>
      </w:tabs>
    </w:pPr>
  </w:style>
  <w:style w:type="character" w:styleId="PageNumber">
    <w:name w:val="page number"/>
    <w:rPr>
      <w:sz w:val="20"/>
    </w:rPr>
  </w:style>
  <w:style w:type="paragraph" w:customStyle="1" w:styleId="Line">
    <w:name w:val="Line"/>
    <w:basedOn w:val="F2BodyText"/>
    <w:pPr>
      <w:pBdr>
        <w:top w:val="single" w:sz="4" w:space="1" w:color="auto"/>
      </w:pBdr>
      <w:spacing w:before="141" w:after="0"/>
    </w:pPr>
  </w:style>
  <w:style w:type="paragraph" w:customStyle="1" w:styleId="F3BodySingle">
    <w:name w:val="F3 Body Single"/>
    <w:basedOn w:val="F2BodyText"/>
    <w:pPr>
      <w:spacing w:before="0" w:after="0"/>
    </w:pPr>
  </w:style>
  <w:style w:type="paragraph" w:customStyle="1" w:styleId="F4HangIndent">
    <w:name w:val="F4 Hang Indent"/>
    <w:basedOn w:val="F2BodyText"/>
    <w:pPr>
      <w:ind w:left="1440" w:hanging="1440"/>
    </w:pPr>
  </w:style>
  <w:style w:type="paragraph" w:customStyle="1" w:styleId="F7SubpointCram">
    <w:name w:val="F7 Subpoint Cram"/>
    <w:basedOn w:val="F2BodyText"/>
    <w:pPr>
      <w:numPr>
        <w:numId w:val="5"/>
      </w:numPr>
      <w:spacing w:before="0" w:after="0"/>
      <w:ind w:left="2160" w:hanging="720"/>
    </w:pPr>
  </w:style>
  <w:style w:type="paragraph" w:customStyle="1" w:styleId="F9Indent1">
    <w:name w:val="F9 Indent (1&quot;)"/>
    <w:basedOn w:val="F2BodyText"/>
    <w:pPr>
      <w:ind w:left="1440"/>
    </w:pPr>
  </w:style>
  <w:style w:type="paragraph" w:styleId="Header">
    <w:name w:val="header"/>
    <w:basedOn w:val="F2BodyText"/>
    <w:link w:val="HeaderChar"/>
    <w:uiPriority w:val="99"/>
    <w:pPr>
      <w:pBdr>
        <w:bottom w:val="single" w:sz="4" w:space="1" w:color="auto"/>
      </w:pBdr>
      <w:tabs>
        <w:tab w:val="center" w:pos="4680"/>
        <w:tab w:val="right" w:pos="9360"/>
      </w:tabs>
      <w:spacing w:before="0" w:after="0"/>
      <w:jc w:val="left"/>
    </w:pPr>
    <w:rPr>
      <w:sz w:val="20"/>
    </w:rPr>
  </w:style>
  <w:style w:type="paragraph" w:styleId="Footer">
    <w:name w:val="footer"/>
    <w:basedOn w:val="F2BodyText"/>
    <w:pPr>
      <w:pBdr>
        <w:top w:val="single" w:sz="4" w:space="1" w:color="auto"/>
      </w:pBdr>
      <w:tabs>
        <w:tab w:val="center" w:pos="4680"/>
        <w:tab w:val="right" w:pos="9360"/>
      </w:tabs>
      <w:spacing w:before="0" w:after="0"/>
      <w:jc w:val="left"/>
    </w:pPr>
    <w:rPr>
      <w:sz w:val="20"/>
    </w:rPr>
  </w:style>
  <w:style w:type="paragraph" w:customStyle="1" w:styleId="CF6Subpoint">
    <w:name w:val="CF6 Subpoint"/>
    <w:basedOn w:val="CF3BodySingle"/>
    <w:pPr>
      <w:numPr>
        <w:numId w:val="10"/>
      </w:numPr>
      <w:ind w:left="576" w:hanging="216"/>
    </w:pPr>
  </w:style>
  <w:style w:type="paragraph" w:customStyle="1" w:styleId="NumberList">
    <w:name w:val="Number List"/>
    <w:basedOn w:val="F2BodyText"/>
    <w:pPr>
      <w:numPr>
        <w:numId w:val="12"/>
      </w:numPr>
    </w:pPr>
  </w:style>
  <w:style w:type="paragraph" w:customStyle="1" w:styleId="RomanList">
    <w:name w:val="Roman List"/>
    <w:basedOn w:val="F2BodyText"/>
    <w:pPr>
      <w:numPr>
        <w:numId w:val="2"/>
      </w:numPr>
    </w:pPr>
  </w:style>
  <w:style w:type="paragraph" w:customStyle="1" w:styleId="LetterList">
    <w:name w:val="Letter List"/>
    <w:basedOn w:val="F2BodyText"/>
    <w:pPr>
      <w:numPr>
        <w:numId w:val="3"/>
      </w:numPr>
      <w:spacing w:before="72"/>
    </w:pPr>
  </w:style>
  <w:style w:type="paragraph" w:customStyle="1" w:styleId="CF7SubSubPt">
    <w:name w:val="CF7 SubSubPt"/>
    <w:basedOn w:val="CF3BodySingle"/>
    <w:pPr>
      <w:numPr>
        <w:numId w:val="11"/>
      </w:numPr>
      <w:tabs>
        <w:tab w:val="clear" w:pos="360"/>
        <w:tab w:val="left" w:pos="936"/>
      </w:tabs>
      <w:ind w:left="936"/>
    </w:pPr>
  </w:style>
  <w:style w:type="paragraph" w:customStyle="1" w:styleId="CF11Tag">
    <w:name w:val="CF11 Tag"/>
    <w:basedOn w:val="Normal"/>
    <w:next w:val="CF5Bullet"/>
    <w:pPr>
      <w:spacing w:after="48"/>
    </w:pPr>
    <w:rPr>
      <w:rFonts w:ascii="Arial" w:hAnsi="Arial"/>
      <w:b/>
      <w:i/>
      <w:sz w:val="34"/>
    </w:rPr>
  </w:style>
  <w:style w:type="paragraph" w:customStyle="1" w:styleId="CF12Ghost">
    <w:name w:val="CF12 Ghost"/>
    <w:basedOn w:val="Normal"/>
    <w:next w:val="CF11Tag"/>
    <w:pPr>
      <w:pageBreakBefore/>
      <w:pBdr>
        <w:bottom w:val="single" w:sz="4" w:space="5" w:color="auto"/>
      </w:pBdr>
      <w:spacing w:after="340"/>
      <w:jc w:val="right"/>
    </w:pPr>
    <w:rPr>
      <w:rFonts w:ascii="Arial" w:hAnsi="Arial"/>
      <w:b/>
      <w:caps/>
      <w:sz w:val="24"/>
    </w:rPr>
  </w:style>
  <w:style w:type="paragraph" w:customStyle="1" w:styleId="CF2BodyText">
    <w:name w:val="CF2 Body Text"/>
    <w:basedOn w:val="Normal"/>
    <w:pPr>
      <w:spacing w:before="120" w:after="60" w:line="254" w:lineRule="auto"/>
    </w:pPr>
    <w:rPr>
      <w:rFonts w:ascii="Arial" w:hAnsi="Arial"/>
      <w:b/>
      <w:sz w:val="24"/>
    </w:rPr>
  </w:style>
  <w:style w:type="paragraph" w:customStyle="1" w:styleId="CF4HangIndent">
    <w:name w:val="CF4 Hang Indent"/>
    <w:basedOn w:val="CF3BodySingle"/>
    <w:pPr>
      <w:ind w:left="1440" w:hanging="1440"/>
    </w:pPr>
  </w:style>
  <w:style w:type="paragraph" w:customStyle="1" w:styleId="CF8Indent12">
    <w:name w:val="CF8 Indent (1/2&quot;)"/>
    <w:basedOn w:val="CF2BodyText"/>
    <w:pPr>
      <w:ind w:left="720"/>
    </w:pPr>
  </w:style>
  <w:style w:type="paragraph" w:customStyle="1" w:styleId="CF3BodySingle">
    <w:name w:val="CF3 Body Single"/>
    <w:basedOn w:val="CF2BodyText"/>
    <w:pPr>
      <w:spacing w:before="0" w:after="0"/>
    </w:pPr>
  </w:style>
  <w:style w:type="paragraph" w:customStyle="1" w:styleId="CF9Indent075">
    <w:name w:val="CF9 Indent (0.75&quot;)"/>
    <w:basedOn w:val="CF2BodyText"/>
    <w:pPr>
      <w:ind w:left="1440"/>
    </w:pPr>
  </w:style>
  <w:style w:type="paragraph" w:styleId="CommentText">
    <w:name w:val="annotation text"/>
    <w:basedOn w:val="Normal"/>
    <w:link w:val="CommentTextChar"/>
    <w:semiHidden/>
    <w:rsid w:val="005D6F3E"/>
  </w:style>
  <w:style w:type="paragraph" w:styleId="CommentSubject">
    <w:name w:val="annotation subject"/>
    <w:basedOn w:val="CommentText"/>
    <w:next w:val="CommentText"/>
    <w:semiHidden/>
    <w:rsid w:val="005D6F3E"/>
    <w:rPr>
      <w:b/>
      <w:bCs/>
    </w:rPr>
  </w:style>
  <w:style w:type="paragraph" w:styleId="BalloonText">
    <w:name w:val="Balloon Text"/>
    <w:basedOn w:val="Normal"/>
    <w:semiHidden/>
    <w:rsid w:val="005D6F3E"/>
    <w:rPr>
      <w:rFonts w:ascii="Tahoma" w:hAnsi="Tahoma" w:cs="Tahoma"/>
      <w:sz w:val="16"/>
      <w:szCs w:val="16"/>
    </w:rPr>
  </w:style>
  <w:style w:type="paragraph" w:styleId="DocumentMap">
    <w:name w:val="Document Map"/>
    <w:basedOn w:val="Normal"/>
    <w:semiHidden/>
    <w:rsid w:val="000B3F56"/>
    <w:pPr>
      <w:shd w:val="clear" w:color="auto" w:fill="000080"/>
    </w:pPr>
    <w:rPr>
      <w:rFonts w:ascii="Tahoma" w:hAnsi="Tahoma" w:cs="Tahoma"/>
    </w:rPr>
  </w:style>
  <w:style w:type="paragraph" w:customStyle="1" w:styleId="Timesnewroman">
    <w:name w:val="Times new roman"/>
    <w:basedOn w:val="F3BodySingle"/>
    <w:rsid w:val="00DE35E3"/>
    <w:pPr>
      <w:numPr>
        <w:numId w:val="13"/>
      </w:numPr>
    </w:pPr>
    <w:rPr>
      <w:rFonts w:eastAsia="Times New Roman"/>
      <w:szCs w:val="24"/>
    </w:rPr>
  </w:style>
  <w:style w:type="paragraph" w:styleId="EndnoteText">
    <w:name w:val="endnote text"/>
    <w:basedOn w:val="Normal"/>
    <w:semiHidden/>
    <w:rsid w:val="00DE35E3"/>
    <w:rPr>
      <w:rFonts w:ascii="Palatino Linotype" w:eastAsia="Times New Roman" w:hAnsi="Palatino Linotype"/>
      <w:sz w:val="24"/>
      <w:lang w:eastAsia="en-US"/>
    </w:rPr>
  </w:style>
  <w:style w:type="character" w:styleId="EndnoteReference">
    <w:name w:val="endnote reference"/>
    <w:semiHidden/>
    <w:rsid w:val="00DE35E3"/>
    <w:rPr>
      <w:vertAlign w:val="superscript"/>
    </w:rPr>
  </w:style>
  <w:style w:type="paragraph" w:styleId="FootnoteText">
    <w:name w:val="footnote text"/>
    <w:basedOn w:val="Normal"/>
    <w:semiHidden/>
    <w:rsid w:val="00AA537E"/>
  </w:style>
  <w:style w:type="character" w:styleId="FootnoteReference">
    <w:name w:val="footnote reference"/>
    <w:semiHidden/>
    <w:rsid w:val="00AA537E"/>
    <w:rPr>
      <w:vertAlign w:val="superscript"/>
    </w:rPr>
  </w:style>
  <w:style w:type="paragraph" w:styleId="Title">
    <w:name w:val="Title"/>
    <w:basedOn w:val="Normal"/>
    <w:link w:val="TitleChar"/>
    <w:qFormat/>
    <w:rsid w:val="00793E7E"/>
    <w:pPr>
      <w:jc w:val="center"/>
      <w:outlineLvl w:val="0"/>
    </w:pPr>
    <w:rPr>
      <w:rFonts w:ascii="Arial" w:eastAsia="Times New Roman" w:hAnsi="Arial"/>
      <w:b/>
      <w:caps/>
      <w:sz w:val="28"/>
      <w:lang w:eastAsia="en-US"/>
    </w:rPr>
  </w:style>
  <w:style w:type="character" w:customStyle="1" w:styleId="TitleChar">
    <w:name w:val="Title Char"/>
    <w:link w:val="Title"/>
    <w:rsid w:val="00793E7E"/>
    <w:rPr>
      <w:rFonts w:ascii="Arial" w:eastAsia="Times New Roman" w:hAnsi="Arial"/>
      <w:b/>
      <w:caps/>
      <w:sz w:val="28"/>
      <w:lang w:val="en-CA"/>
    </w:rPr>
  </w:style>
  <w:style w:type="character" w:customStyle="1" w:styleId="HeaderChar">
    <w:name w:val="Header Char"/>
    <w:basedOn w:val="DefaultParagraphFont"/>
    <w:link w:val="Header"/>
    <w:uiPriority w:val="99"/>
    <w:rsid w:val="004E19F9"/>
    <w:rPr>
      <w:color w:val="000000"/>
    </w:rPr>
  </w:style>
  <w:style w:type="character" w:styleId="PlaceholderText">
    <w:name w:val="Placeholder Text"/>
    <w:basedOn w:val="DefaultParagraphFont"/>
    <w:uiPriority w:val="99"/>
    <w:semiHidden/>
    <w:rsid w:val="000E4323"/>
    <w:rPr>
      <w:color w:val="808080"/>
    </w:rPr>
  </w:style>
  <w:style w:type="character" w:styleId="Hyperlink">
    <w:name w:val="Hyperlink"/>
    <w:basedOn w:val="DefaultParagraphFont"/>
    <w:rsid w:val="000E4323"/>
    <w:rPr>
      <w:color w:val="0000FF" w:themeColor="hyperlink"/>
      <w:u w:val="single"/>
    </w:rPr>
  </w:style>
  <w:style w:type="character" w:styleId="UnresolvedMention">
    <w:name w:val="Unresolved Mention"/>
    <w:basedOn w:val="DefaultParagraphFont"/>
    <w:uiPriority w:val="99"/>
    <w:semiHidden/>
    <w:unhideWhenUsed/>
    <w:rsid w:val="00B543D2"/>
    <w:rPr>
      <w:color w:val="605E5C"/>
      <w:shd w:val="clear" w:color="auto" w:fill="E1DFDD"/>
    </w:rPr>
  </w:style>
  <w:style w:type="paragraph" w:customStyle="1" w:styleId="Casehead1">
    <w:name w:val="Casehead 1"/>
    <w:basedOn w:val="Normal"/>
    <w:link w:val="Casehead1Char"/>
    <w:qFormat/>
    <w:rsid w:val="00B95F7D"/>
    <w:pPr>
      <w:jc w:val="both"/>
      <w:outlineLvl w:val="1"/>
    </w:pPr>
    <w:rPr>
      <w:rFonts w:ascii="Arial" w:eastAsia="Times New Roman" w:hAnsi="Arial" w:cs="Arial"/>
      <w:b/>
      <w:caps/>
      <w:lang w:val="en-GB" w:eastAsia="en-US"/>
    </w:rPr>
  </w:style>
  <w:style w:type="character" w:customStyle="1" w:styleId="Casehead1Char">
    <w:name w:val="Casehead 1 Char"/>
    <w:basedOn w:val="DefaultParagraphFont"/>
    <w:link w:val="Casehead1"/>
    <w:rsid w:val="00B95F7D"/>
    <w:rPr>
      <w:rFonts w:ascii="Arial" w:eastAsia="Times New Roman" w:hAnsi="Arial" w:cs="Arial"/>
      <w:b/>
      <w:caps/>
      <w:lang w:val="en-GB"/>
    </w:rPr>
  </w:style>
  <w:style w:type="table" w:styleId="GridTable1Light">
    <w:name w:val="Grid Table 1 Light"/>
    <w:basedOn w:val="TableNormal"/>
    <w:uiPriority w:val="46"/>
    <w:rsid w:val="00B95F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semiHidden/>
    <w:rsid w:val="001D3923"/>
    <w:rPr>
      <w:lang w:eastAsia="ko-KR"/>
    </w:rPr>
  </w:style>
  <w:style w:type="paragraph" w:styleId="ListParagraph">
    <w:name w:val="List Paragraph"/>
    <w:basedOn w:val="Normal"/>
    <w:uiPriority w:val="34"/>
    <w:qFormat/>
    <w:rsid w:val="001D3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IBJ\2025\IBJ_Template_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C04994341D41A5B7BA2DD2B9D6B04F"/>
        <w:category>
          <w:name w:val="General"/>
          <w:gallery w:val="placeholder"/>
        </w:category>
        <w:types>
          <w:type w:val="bbPlcHdr"/>
        </w:types>
        <w:behaviors>
          <w:behavior w:val="content"/>
        </w:behaviors>
        <w:guid w:val="{83F78AF0-7BC6-445B-8CFF-1F3F32D3810A}"/>
      </w:docPartPr>
      <w:docPartBody>
        <w:p w:rsidR="00A02B08" w:rsidRDefault="00A02B08">
          <w:pPr>
            <w:pStyle w:val="CBC04994341D41A5B7BA2DD2B9D6B04F"/>
          </w:pPr>
          <w:r w:rsidRPr="006E3E8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08"/>
    <w:rsid w:val="000260C9"/>
    <w:rsid w:val="0005499D"/>
    <w:rsid w:val="001000A1"/>
    <w:rsid w:val="00165E3C"/>
    <w:rsid w:val="001A5B9F"/>
    <w:rsid w:val="001A6262"/>
    <w:rsid w:val="002018FD"/>
    <w:rsid w:val="002A6297"/>
    <w:rsid w:val="003B3564"/>
    <w:rsid w:val="003E7B7F"/>
    <w:rsid w:val="0043083B"/>
    <w:rsid w:val="00480C56"/>
    <w:rsid w:val="004925D4"/>
    <w:rsid w:val="004D23C9"/>
    <w:rsid w:val="006C5557"/>
    <w:rsid w:val="00736A06"/>
    <w:rsid w:val="0074118B"/>
    <w:rsid w:val="0074173C"/>
    <w:rsid w:val="008529DA"/>
    <w:rsid w:val="008A31CF"/>
    <w:rsid w:val="009476BA"/>
    <w:rsid w:val="009923CB"/>
    <w:rsid w:val="009A1796"/>
    <w:rsid w:val="009B04B6"/>
    <w:rsid w:val="00A02B08"/>
    <w:rsid w:val="00A14456"/>
    <w:rsid w:val="00A752EE"/>
    <w:rsid w:val="00A86C41"/>
    <w:rsid w:val="00AB3E94"/>
    <w:rsid w:val="00B117AD"/>
    <w:rsid w:val="00BB09AB"/>
    <w:rsid w:val="00C10635"/>
    <w:rsid w:val="00C20144"/>
    <w:rsid w:val="00D248C1"/>
    <w:rsid w:val="00E226EF"/>
    <w:rsid w:val="00E242A6"/>
    <w:rsid w:val="00E7201F"/>
    <w:rsid w:val="00E91999"/>
    <w:rsid w:val="00EA1A82"/>
    <w:rsid w:val="00EB72AA"/>
    <w:rsid w:val="00F23B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A82"/>
    <w:rPr>
      <w:color w:val="808080"/>
    </w:rPr>
  </w:style>
  <w:style w:type="paragraph" w:customStyle="1" w:styleId="CBC04994341D41A5B7BA2DD2B9D6B04F">
    <w:name w:val="CBC04994341D41A5B7BA2DD2B9D6B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5ED5-76EE-4C28-ABCD-25A7F343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IBJ_Template_2025.dotx</Template>
  <TotalTime>0</TotalTime>
  <Pages>3</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AI Disclosure Form</vt:lpstr>
    </vt:vector>
  </TitlesOfParts>
  <Company>L.E.K. Consulting LLC</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Disclosure Form</dc:title>
  <dc:subject/>
  <dc:creator>Ivey Publishing</dc:creator>
  <cp:keywords/>
  <cp:lastModifiedBy>Bojmelgrin, Alex</cp:lastModifiedBy>
  <cp:revision>6</cp:revision>
  <cp:lastPrinted>2026-06-08T14:38:00Z</cp:lastPrinted>
  <dcterms:created xsi:type="dcterms:W3CDTF">2026-06-08T15:21:00Z</dcterms:created>
  <dcterms:modified xsi:type="dcterms:W3CDTF">2026-06-08T16:07:00Z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804de9-5306-4a8f-920e-16c68d5498ba_Enabled">
    <vt:lpwstr>true</vt:lpwstr>
  </property>
  <property fmtid="{D5CDD505-2E9C-101B-9397-08002B2CF9AE}" pid="4" name="MSIP_Label_9e804de9-5306-4a8f-920e-16c68d5498ba_SetDate">
    <vt:lpwstr>2025-01-16T18:31:22Z</vt:lpwstr>
  </property>
  <property fmtid="{D5CDD505-2E9C-101B-9397-08002B2CF9AE}" pid="5" name="MSIP_Label_9e804de9-5306-4a8f-920e-16c68d5498ba_Method">
    <vt:lpwstr>Standard</vt:lpwstr>
  </property>
  <property fmtid="{D5CDD505-2E9C-101B-9397-08002B2CF9AE}" pid="6" name="MSIP_Label_9e804de9-5306-4a8f-920e-16c68d5498ba_Name">
    <vt:lpwstr>Public</vt:lpwstr>
  </property>
  <property fmtid="{D5CDD505-2E9C-101B-9397-08002B2CF9AE}" pid="7" name="MSIP_Label_9e804de9-5306-4a8f-920e-16c68d5498ba_SiteId">
    <vt:lpwstr>547040db-1855-4320-9738-e6878f6271fc</vt:lpwstr>
  </property>
  <property fmtid="{D5CDD505-2E9C-101B-9397-08002B2CF9AE}" pid="8" name="MSIP_Label_9e804de9-5306-4a8f-920e-16c68d5498ba_ActionId">
    <vt:lpwstr>4b5f0e24-2f19-4424-9b65-21a2be4673bf</vt:lpwstr>
  </property>
  <property fmtid="{D5CDD505-2E9C-101B-9397-08002B2CF9AE}" pid="9" name="MSIP_Label_9e804de9-5306-4a8f-920e-16c68d5498ba_ContentBits">
    <vt:lpwstr>0</vt:lpwstr>
  </property>
</Properties>
</file>